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287" w:rsidRDefault="00FB6287"/>
    <w:p w:rsidR="00FB6287" w:rsidRDefault="00FB6287"/>
    <w:sdt>
      <w:sdtPr>
        <w:id w:val="-1410150343"/>
        <w:docPartObj>
          <w:docPartGallery w:val="Cover Pages"/>
          <w:docPartUnique/>
        </w:docPartObj>
      </w:sdtPr>
      <w:sdtEndPr>
        <w:rPr>
          <w:noProof/>
          <w:color w:val="775F55" w:themeColor="text2"/>
          <w:sz w:val="32"/>
          <w:szCs w:val="32"/>
        </w:rPr>
      </w:sdtEndPr>
      <w:sdtContent>
        <w:p w:rsidR="00676E3C" w:rsidRDefault="00FC6890">
          <w:pPr>
            <w:rPr>
              <w:noProof/>
              <w:color w:val="775F55" w:themeColor="text2"/>
              <w:sz w:val="32"/>
              <w:szCs w:val="40"/>
            </w:rPr>
          </w:pPr>
          <w:r>
            <w:rPr>
              <w:noProof/>
              <w:color w:val="775F55" w:themeColor="text2"/>
              <w:sz w:val="32"/>
              <w:szCs w:val="32"/>
              <w:lang w:val="en-IN" w:eastAsia="en-IN"/>
            </w:rPr>
            <mc:AlternateContent>
              <mc:Choice Requires="wps">
                <w:drawing>
                  <wp:anchor distT="0" distB="0" distL="114300" distR="114300" simplePos="0" relativeHeight="251663360" behindDoc="0" locked="1" layoutInCell="1" allowOverlap="1">
                    <wp:simplePos x="0" y="0"/>
                    <wp:positionH relativeFrom="margin">
                      <wp:posOffset>69215</wp:posOffset>
                    </wp:positionH>
                    <wp:positionV relativeFrom="page">
                      <wp:posOffset>4857750</wp:posOffset>
                    </wp:positionV>
                    <wp:extent cx="5939155" cy="3995420"/>
                    <wp:effectExtent l="0" t="0" r="4445" b="5080"/>
                    <wp:wrapSquare wrapText="bothSides"/>
                    <wp:docPr id="37"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155" cy="399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5D5F" w:rsidRPr="003E2C36" w:rsidRDefault="00EF0957" w:rsidP="00CE5AC4">
                                <w:pPr>
                                  <w:pStyle w:val="Logo"/>
                                  <w:jc w:val="center"/>
                                  <w:rPr>
                                    <w:color w:val="7B3C17" w:themeColor="accent2" w:themeShade="80"/>
                                    <w:lang w:eastAsia="en-US"/>
                                  </w:rPr>
                                </w:pPr>
                                <w:sdt>
                                  <w:sdtPr>
                                    <w:rPr>
                                      <w:b/>
                                      <w:color w:val="7B3C17" w:themeColor="accent2" w:themeShade="80"/>
                                      <w:sz w:val="41"/>
                                      <w:szCs w:val="41"/>
                                    </w:rPr>
                                    <w:alias w:val="Title"/>
                                    <w:tag w:val=""/>
                                    <w:id w:val="-639655292"/>
                                    <w:dataBinding w:prefixMappings="xmlns:ns0='http://purl.org/dc/elements/1.1/' xmlns:ns1='http://schemas.openxmlformats.org/package/2006/metadata/core-properties' " w:xpath="/ns1:coreProperties[1]/ns0:title[1]" w:storeItemID="{6C3C8BC8-F283-45AE-878A-BAB7291924A1}"/>
                                    <w:text/>
                                  </w:sdtPr>
                                  <w:sdtEndPr/>
                                  <w:sdtContent>
                                    <w:r w:rsidR="00475D5F" w:rsidRPr="003E2C36">
                                      <w:rPr>
                                        <w:b/>
                                        <w:color w:val="7B3C17" w:themeColor="accent2" w:themeShade="80"/>
                                        <w:sz w:val="41"/>
                                        <w:szCs w:val="41"/>
                                      </w:rPr>
                                      <w:t xml:space="preserve">Syllabus outline </w:t>
                                    </w:r>
                                    <w:r w:rsidR="00475D5F">
                                      <w:rPr>
                                        <w:b/>
                                        <w:color w:val="7B3C17" w:themeColor="accent2" w:themeShade="80"/>
                                        <w:sz w:val="41"/>
                                        <w:szCs w:val="41"/>
                                      </w:rPr>
                                      <w:t xml:space="preserve">for </w:t>
                                    </w:r>
                                    <w:r w:rsidR="00475D5F" w:rsidRPr="003E2C36">
                                      <w:rPr>
                                        <w:b/>
                                        <w:color w:val="7B3C17" w:themeColor="accent2" w:themeShade="80"/>
                                        <w:sz w:val="41"/>
                                        <w:szCs w:val="41"/>
                                      </w:rPr>
                                      <w:t>Computer Science &amp; Engineering</w:t>
                                    </w:r>
                                    <w:r w:rsidR="00475D5F">
                                      <w:rPr>
                                        <w:b/>
                                        <w:color w:val="7B3C17" w:themeColor="accent2" w:themeShade="80"/>
                                        <w:sz w:val="41"/>
                                        <w:szCs w:val="41"/>
                                      </w:rPr>
                                      <w:t xml:space="preserve"> (Hons.) with Specialization in </w:t>
                                    </w:r>
                                    <w:r w:rsidR="0080042D">
                                      <w:rPr>
                                        <w:b/>
                                        <w:color w:val="7B3C17" w:themeColor="accent2" w:themeShade="80"/>
                                        <w:sz w:val="41"/>
                                        <w:szCs w:val="41"/>
                                      </w:rPr>
                                      <w:t>Big Data Analytics</w:t>
                                    </w:r>
                                  </w:sdtContent>
                                </w:sdt>
                                <w:r w:rsidR="00475D5F" w:rsidRPr="003E2C36">
                                  <w:rPr>
                                    <w:color w:val="7B3C17" w:themeColor="accent2" w:themeShade="80"/>
                                    <w:sz w:val="38"/>
                                    <w:szCs w:val="38"/>
                                    <w:lang w:val="en-IN" w:eastAsia="en-IN"/>
                                  </w:rPr>
                                  <w:drawing>
                                    <wp:inline distT="0" distB="0" distL="0" distR="0">
                                      <wp:extent cx="2415540" cy="1876425"/>
                                      <wp:effectExtent l="38100" t="38100" r="99060" b="104775"/>
                                      <wp:docPr id="8" name="Picture 8"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Downloads\Proposed UEM New Logo 2018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2290" cy="191274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475D5F" w:rsidRPr="0061231E" w:rsidRDefault="00475D5F" w:rsidP="0061231E">
                                <w:pPr>
                                  <w:pStyle w:val="Title"/>
                                  <w:ind w:left="0"/>
                                  <w:jc w:val="center"/>
                                  <w:rPr>
                                    <w:b/>
                                    <w:color w:val="7B3C17" w:themeColor="accent2" w:themeShade="80"/>
                                    <w:sz w:val="44"/>
                                    <w:szCs w:val="44"/>
                                  </w:rPr>
                                </w:pPr>
                                <w:r w:rsidRPr="0061231E">
                                  <w:rPr>
                                    <w:b/>
                                    <w:color w:val="7B3C17" w:themeColor="accent2" w:themeShade="80"/>
                                    <w:sz w:val="44"/>
                                    <w:szCs w:val="44"/>
                                  </w:rPr>
                                  <w:t>DEPT. of COmputer Science &amp; Engineering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5.45pt;margin-top:382.5pt;width:467.65pt;height:31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" filled="f" stroked="f" strokeweight=".5pt">
                    <v:path arrowok="t"/>
                    <v:textbox inset="0,0,0,0">
                      <w:txbxContent>
                        <w:p w:rsidR="00475D5F" w:rsidRPr="003E2C36" w:rsidRDefault="00ED21DC" w:rsidP="00CE5AC4">
                          <w:pPr>
                            <w:pStyle w:val="Logo"/>
                            <w:jc w:val="center"/>
                            <w:rPr>
                              <w:color w:val="7B3C17" w:themeColor="accent2" w:themeShade="80"/>
                              <w:lang w:eastAsia="en-US"/>
                            </w:rPr>
                          </w:pPr>
                          <w:sdt>
                            <w:sdtPr>
                              <w:rPr>
                                <w:b/>
                                <w:color w:val="7B3C17" w:themeColor="accent2" w:themeShade="80"/>
                                <w:sz w:val="41"/>
                                <w:szCs w:val="41"/>
                              </w:rPr>
                              <w:alias w:val="Title"/>
                              <w:tag w:val=""/>
                              <w:id w:val="-639655292"/>
                              <w:dataBinding w:prefixMappings="xmlns:ns0='http://purl.org/dc/elements/1.1/' xmlns:ns1='http://schemas.openxmlformats.org/package/2006/metadata/core-properties' " w:xpath="/ns1:coreProperties[1]/ns0:title[1]" w:storeItemID="{6C3C8BC8-F283-45AE-878A-BAB7291924A1}"/>
                              <w:text/>
                            </w:sdtPr>
                            <w:sdtEndPr/>
                            <w:sdtContent>
                              <w:r w:rsidR="00475D5F" w:rsidRPr="003E2C36">
                                <w:rPr>
                                  <w:b/>
                                  <w:color w:val="7B3C17" w:themeColor="accent2" w:themeShade="80"/>
                                  <w:sz w:val="41"/>
                                  <w:szCs w:val="41"/>
                                </w:rPr>
                                <w:t xml:space="preserve">Syllabus outline </w:t>
                              </w:r>
                              <w:r w:rsidR="00475D5F">
                                <w:rPr>
                                  <w:b/>
                                  <w:color w:val="7B3C17" w:themeColor="accent2" w:themeShade="80"/>
                                  <w:sz w:val="41"/>
                                  <w:szCs w:val="41"/>
                                </w:rPr>
                                <w:t xml:space="preserve">for </w:t>
                              </w:r>
                              <w:r w:rsidR="00475D5F" w:rsidRPr="003E2C36">
                                <w:rPr>
                                  <w:b/>
                                  <w:color w:val="7B3C17" w:themeColor="accent2" w:themeShade="80"/>
                                  <w:sz w:val="41"/>
                                  <w:szCs w:val="41"/>
                                </w:rPr>
                                <w:t>Computer Science &amp; Engineering</w:t>
                              </w:r>
                              <w:r w:rsidR="00475D5F">
                                <w:rPr>
                                  <w:b/>
                                  <w:color w:val="7B3C17" w:themeColor="accent2" w:themeShade="80"/>
                                  <w:sz w:val="41"/>
                                  <w:szCs w:val="41"/>
                                </w:rPr>
                                <w:t xml:space="preserve"> (Hons.) with Specialization in </w:t>
                              </w:r>
                              <w:r w:rsidR="0080042D">
                                <w:rPr>
                                  <w:b/>
                                  <w:color w:val="7B3C17" w:themeColor="accent2" w:themeShade="80"/>
                                  <w:sz w:val="41"/>
                                  <w:szCs w:val="41"/>
                                </w:rPr>
                                <w:t>Big Data Analytics</w:t>
                              </w:r>
                            </w:sdtContent>
                          </w:sdt>
                          <w:r w:rsidR="00475D5F" w:rsidRPr="003E2C36">
                            <w:rPr>
                              <w:color w:val="7B3C17" w:themeColor="accent2" w:themeShade="80"/>
                              <w:sz w:val="38"/>
                              <w:szCs w:val="38"/>
                              <w:lang w:val="en-IN" w:eastAsia="en-IN"/>
                            </w:rPr>
                            <w:drawing>
                              <wp:inline distT="0" distB="0" distL="0" distR="0">
                                <wp:extent cx="2415540" cy="1876425"/>
                                <wp:effectExtent l="38100" t="38100" r="99060" b="104775"/>
                                <wp:docPr id="8" name="Picture 8"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Downloads\Proposed UEM New Logo 2018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2290" cy="191274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475D5F" w:rsidRPr="0061231E" w:rsidRDefault="00475D5F" w:rsidP="0061231E">
                          <w:pPr>
                            <w:pStyle w:val="Title"/>
                            <w:ind w:left="0"/>
                            <w:jc w:val="center"/>
                            <w:rPr>
                              <w:b/>
                              <w:color w:val="7B3C17" w:themeColor="accent2" w:themeShade="80"/>
                              <w:sz w:val="44"/>
                              <w:szCs w:val="44"/>
                            </w:rPr>
                          </w:pPr>
                          <w:r w:rsidRPr="0061231E">
                            <w:rPr>
                              <w:b/>
                              <w:color w:val="7B3C17" w:themeColor="accent2" w:themeShade="80"/>
                              <w:sz w:val="44"/>
                              <w:szCs w:val="44"/>
                            </w:rPr>
                            <w:t>DEPT. of COmputer Science &amp; Engineering</w:t>
                          </w:r>
                        </w:p>
                      </w:txbxContent>
                    </v:textbox>
                    <w10:wrap type="square" anchorx="margin" anchory="page"/>
                    <w10:anchorlock/>
                  </v:shape>
                </w:pict>
              </mc:Fallback>
            </mc:AlternateContent>
          </w:r>
          <w:r w:rsidR="00310B89" w:rsidRPr="008D3A56">
            <w:rPr>
              <w:noProof/>
              <w:color w:val="775F55" w:themeColor="text2"/>
              <w:sz w:val="32"/>
              <w:szCs w:val="32"/>
              <w:lang w:val="en-IN" w:eastAsia="en-IN"/>
            </w:rPr>
            <w:drawing>
              <wp:anchor distT="0" distB="0" distL="114300" distR="114300" simplePos="0" relativeHeight="251658240" behindDoc="1" locked="0" layoutInCell="1" allowOverlap="1">
                <wp:simplePos x="0" y="0"/>
                <wp:positionH relativeFrom="margin">
                  <wp:posOffset>0</wp:posOffset>
                </wp:positionH>
                <wp:positionV relativeFrom="paragraph">
                  <wp:posOffset>95692</wp:posOffset>
                </wp:positionV>
                <wp:extent cx="5943600" cy="4019107"/>
                <wp:effectExtent l="0" t="0" r="0" b="0"/>
                <wp:wrapNone/>
                <wp:docPr id="1" name="Picture 1" descr="C:\Users\Sayak\Pictures\ezgif.com-webp-t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Pictures\ezgif.com-webp-to-p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19107"/>
                        </a:xfrm>
                        <a:prstGeom prst="rect">
                          <a:avLst/>
                        </a:prstGeom>
                        <a:noFill/>
                        <a:ln>
                          <a:noFill/>
                        </a:ln>
                      </pic:spPr>
                    </pic:pic>
                  </a:graphicData>
                </a:graphic>
                <wp14:sizeRelV relativeFrom="margin">
                  <wp14:pctHeight>0</wp14:pctHeight>
                </wp14:sizeRelV>
              </wp:anchor>
            </w:drawing>
          </w:r>
          <w:r>
            <w:rPr>
              <w:noProof/>
              <w:lang w:val="en-IN" w:eastAsia="en-IN"/>
            </w:rPr>
            <mc:AlternateContent>
              <mc:Choice Requires="wps">
                <w:drawing>
                  <wp:anchor distT="0" distB="0" distL="114300" distR="114300" simplePos="0" relativeHeight="251662336" behindDoc="0" locked="1" layoutInCell="1" allowOverlap="1">
                    <wp:simplePos x="0" y="0"/>
                    <wp:positionH relativeFrom="margin">
                      <wp:align>right</wp:align>
                    </wp:positionH>
                    <mc:AlternateContent>
                      <mc:Choice Requires="wp14">
                        <wp:positionV relativeFrom="page">
                          <wp14:pctPosVOffset>9100</wp14:pctPosVOffset>
                        </wp:positionV>
                      </mc:Choice>
                      <mc:Fallback>
                        <wp:positionV relativeFrom="page">
                          <wp:posOffset>915035</wp:posOffset>
                        </wp:positionV>
                      </mc:Fallback>
                    </mc:AlternateContent>
                    <wp:extent cx="3658235" cy="414655"/>
                    <wp:effectExtent l="0" t="0" r="0" b="0"/>
                    <wp:wrapSquare wrapText="bothSides"/>
                    <wp:docPr id="33" name="Text Box 33" descr="Version number and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8235"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5D5F" w:rsidRPr="0050635D" w:rsidRDefault="00475D5F" w:rsidP="0050635D">
                                <w:pPr>
                                  <w:pStyle w:val="Heading3"/>
                                  <w:jc w:val="right"/>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 id="Text Box 33" o:spid="_x0000_s1027" type="#_x0000_t202" alt="Version number and date" style="position:absolute;left:0;text-align:left;margin-left:236.85pt;margin-top:0;width:288.05pt;height:32.65pt;z-index:251662336;visibility:visible;mso-wrap-style:square;mso-width-percent:471;mso-height-percent:363;mso-top-percent:91;mso-wrap-distance-left:9pt;mso-wrap-distance-top:0;mso-wrap-distance-right:9pt;mso-wrap-distance-bottom:0;mso-position-horizontal:right;mso-position-horizontal-relative:margin;mso-position-vertical-relative:page;mso-width-percent:471;mso-height-percent:363;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" filled="f" stroked="f" strokeweight=".5pt">
                    <v:path arrowok="t"/>
                    <v:textbox style="mso-fit-shape-to-text:t" inset="0,0,0,0">
                      <w:txbxContent>
                        <w:p w:rsidR="00475D5F" w:rsidRPr="0050635D" w:rsidRDefault="00475D5F" w:rsidP="0050635D">
                          <w:pPr>
                            <w:pStyle w:val="Heading3"/>
                            <w:jc w:val="right"/>
                          </w:pPr>
                        </w:p>
                      </w:txbxContent>
                    </v:textbox>
                    <w10:wrap type="square" anchorx="margin" anchory="page"/>
                    <w10:anchorlock/>
                  </v:shape>
                </w:pict>
              </mc:Fallback>
            </mc:AlternateContent>
          </w:r>
          <w:r>
            <w:rPr>
              <w:noProof/>
              <w:lang w:val="en-IN" w:eastAsia="en-IN"/>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2250" cy="9138920"/>
                    <wp:effectExtent l="0" t="0" r="3175" b="635"/>
                    <wp:wrapNone/>
                    <wp:docPr id="38" name="Group 38" title="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913892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B323888" id="Group 38" o:spid="_x0000_s1026" alt="Title: Decorative sidebar" style="position:absolute;margin-left:0;margin-top:0;width:17.5pt;height:719.6pt;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a8IA&#10;AADbAAAADwAAAGRycy9kb3ducmV2LnhtbESP3YrCMBSE7xf2HcJZ8G5NV1G0mpZVFES88ecBjs2x&#10;7W5zUppY69sbQfBymJlvmHnamUq01LjSsoKffgSCOLO65FzB6bj+noBwHlljZZkU3MlBmnx+zDHW&#10;9sZ7ag8+FwHCLkYFhfd1LKXLCjLo+rYmDt7FNgZ9kE0udYO3ADeVHETRWBosOSwUWNOyoOz/cDUK&#10;VsaOdn/T1qwH5dnK8YT9YstK9b663xkIT51/h1/tjVYwnM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9rwgAAANsAAAAPAAAAAAAAAAAAAAAAAJgCAABkcnMvZG93&#10;bnJldi54bWxQSwUGAAAAAAQABAD1AAAAhwMAAAAA&#10;" fillcolor="#dd8047 [3205]" stroked="f" strokeweight="1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94b6d2 [3204]" stroked="f" strokeweight="1pt">
                      <v:path arrowok="t"/>
                      <o:lock v:ext="edit" aspectratio="t"/>
                    </v:rect>
                    <w10:wrap anchorx="page" anchory="page"/>
                  </v:group>
                </w:pict>
              </mc:Fallback>
            </mc:AlternateContent>
          </w:r>
          <w:r w:rsidR="00DD0F97">
            <w:rPr>
              <w:noProof/>
              <w:color w:val="775F55" w:themeColor="text2"/>
              <w:sz w:val="32"/>
              <w:szCs w:val="32"/>
            </w:rPr>
            <w:br w:type="page"/>
          </w:r>
        </w:p>
      </w:sdtContent>
    </w:sdt>
    <w:p w:rsidR="001613F3" w:rsidRDefault="001613F3" w:rsidP="009F0ADB">
      <w:pPr>
        <w:sectPr w:rsidR="001613F3" w:rsidSect="00592ACE">
          <w:headerReference w:type="default" r:id="rId15"/>
          <w:footerReference w:type="default" r:id="rId16"/>
          <w:headerReference w:type="first" r:id="rId17"/>
          <w:pgSz w:w="12240" w:h="15840"/>
          <w:pgMar w:top="1440" w:right="1440" w:bottom="1440" w:left="1440" w:header="144" w:footer="720" w:gutter="0"/>
          <w:pgNumType w:start="0"/>
          <w:cols w:space="720"/>
          <w:titlePg/>
          <w:docGrid w:linePitch="360"/>
        </w:sectPr>
      </w:pPr>
    </w:p>
    <w:p w:rsidR="009F0ADB" w:rsidRDefault="009F0ADB" w:rsidP="001613F3">
      <w:pPr>
        <w:pStyle w:val="Heading1"/>
        <w:jc w:val="center"/>
      </w:pPr>
      <w:bookmarkStart w:id="0" w:name="_Toc511644720"/>
      <w:r>
        <w:lastRenderedPageBreak/>
        <w:t>PREAMBLE</w:t>
      </w:r>
      <w:bookmarkEnd w:id="0"/>
    </w:p>
    <w:p w:rsidR="00E13B20" w:rsidRDefault="00E13B20" w:rsidP="00E13B20">
      <w:pPr>
        <w:pStyle w:val="General"/>
      </w:pPr>
      <w:r>
        <w:t>Education plays enormously significant role in building of a nation. There are quite a large number of educational institutions, engaged in imparting education in our country. Majority of them have entered recently into semester system to match with international educational pattern. However, our present education system is churning out youth who have to compete locally, regionally, nationally as well as globally. The present alarming situation necessitates transformation and/or redesigning of system, not only by introducing innovations but developing “learner-centric approach.</w:t>
      </w:r>
    </w:p>
    <w:p w:rsidR="00E13B20" w:rsidRDefault="00E13B20" w:rsidP="00E13B20">
      <w:pPr>
        <w:pStyle w:val="General"/>
      </w:pPr>
      <w:r>
        <w:t xml:space="preserve">Majority of Indian higher education institutions have been following the </w:t>
      </w:r>
      <w:r w:rsidR="00FB0A05">
        <w:t>system, which</w:t>
      </w:r>
      <w:r>
        <w:t xml:space="preserve"> obstructs the flexibility for the students to study the subjects/courses of their choice and their mobility to different institutions. There is need to allow the flexibility in education system, so that students depending upon their interests can choose inter-disciplinary, intra-disciplinary and skill-based courses. This can only be possible when choice based credit system (CBCS)</w:t>
      </w:r>
      <w:r w:rsidR="00FB0A05">
        <w:t>, an</w:t>
      </w:r>
      <w:r>
        <w:t xml:space="preserve"> internationally acknowledged system, is adopted. The choice based credit system not only offers opportunities and avenues to learn core subjects but also explore additional avenues of learning beyond the core subjects for holistic development of an individual. The CBCS will undoubtedly facilitate benchmarking of our courses with best international academic practices.</w:t>
      </w:r>
    </w:p>
    <w:p w:rsidR="00E13B20" w:rsidRDefault="00E13B20" w:rsidP="00E13B20">
      <w:pPr>
        <w:pStyle w:val="General"/>
      </w:pPr>
      <w:r>
        <w:t>Advantages of the choice based credit system:</w:t>
      </w:r>
    </w:p>
    <w:p w:rsidR="00E13B20" w:rsidRDefault="00E13B20" w:rsidP="00E13B20">
      <w:pPr>
        <w:pStyle w:val="General"/>
      </w:pPr>
      <w:r>
        <w:t>•</w:t>
      </w:r>
      <w:r>
        <w:tab/>
        <w:t>Shift in focus from the teacher-centric to student-centric education.</w:t>
      </w:r>
    </w:p>
    <w:p w:rsidR="00E13B20" w:rsidRDefault="00E13B20" w:rsidP="00E13B20">
      <w:pPr>
        <w:pStyle w:val="General"/>
      </w:pPr>
      <w:r>
        <w:t>•</w:t>
      </w:r>
      <w:r>
        <w:tab/>
        <w:t>Student may undertake as many credits as they can cope with (without repeating all courses in a given semester if they fail in one/more courses).</w:t>
      </w:r>
    </w:p>
    <w:p w:rsidR="00E13B20" w:rsidRDefault="00E13B20" w:rsidP="00E13B20">
      <w:pPr>
        <w:pStyle w:val="General"/>
      </w:pPr>
      <w:r>
        <w:t>•</w:t>
      </w:r>
      <w:r>
        <w:tab/>
        <w:t>CBCS allows students to choose inter-disciplinary, intra-disciplinary courses, skill oriented papers (even from other disciplines according to their learning needs, interests and aptitude) and more flexibility for students.</w:t>
      </w:r>
    </w:p>
    <w:p w:rsidR="00E13B20" w:rsidRDefault="00E13B20" w:rsidP="00E13B20">
      <w:pPr>
        <w:pStyle w:val="General"/>
      </w:pPr>
      <w:r>
        <w:t>•</w:t>
      </w:r>
      <w:r>
        <w:tab/>
        <w:t xml:space="preserve">CBCS makes education broad-based and at par with global standards. One can take credits by combining unique combinations. </w:t>
      </w:r>
    </w:p>
    <w:p w:rsidR="00E13B20" w:rsidRDefault="00E13B20" w:rsidP="00E13B20">
      <w:pPr>
        <w:pStyle w:val="General"/>
      </w:pPr>
      <w:r>
        <w:t>•</w:t>
      </w:r>
      <w:r>
        <w:tab/>
        <w:t>CBCS offers flexibility for students to study at different times and at different institutions to complete one course (ease mobility of students). Credits earned at one institution can be transferred to another institution.</w:t>
      </w:r>
    </w:p>
    <w:p w:rsidR="00E13B20" w:rsidRDefault="00E13B20" w:rsidP="00E13B20"/>
    <w:p w:rsidR="002055B5" w:rsidRDefault="002055B5" w:rsidP="001613F3">
      <w:pPr>
        <w:pStyle w:val="Heading1"/>
        <w:jc w:val="center"/>
      </w:pPr>
      <w:bookmarkStart w:id="1" w:name="_Toc511644721"/>
      <w:r>
        <w:t>CHOICE BASED CREDIT SYSTEM</w:t>
      </w:r>
      <w:bookmarkEnd w:id="1"/>
    </w:p>
    <w:p w:rsidR="002055B5" w:rsidRDefault="002055B5" w:rsidP="002055B5">
      <w:pPr>
        <w:pStyle w:val="General"/>
      </w:pPr>
      <w:r w:rsidRPr="002055B5">
        <w:t>The Indian Higher Education Institutions have been moving from the conventional annual system to semester system. Currently many of the institutions have already introduced the Choice Based Credit System. The semester system accelerates the teaching-learning process and enables vertical and horizontal mobility in learning. The credit based semester system provides flexibility in designing curriculum and assigning credits based on the course content and hours of teaching. The Choice Based Credit System provides a ‘cafeteria’ type approach in which the students can take courses of their choice, learn at their own pace, undergo additional courses to acquire more than the required credits and adopt an interdisciplinary approach to learning.</w:t>
      </w:r>
    </w:p>
    <w:p w:rsidR="002055B5" w:rsidRDefault="002055B5" w:rsidP="002055B5"/>
    <w:p w:rsidR="002055B5" w:rsidRDefault="002055B5" w:rsidP="002055B5">
      <w:pPr>
        <w:pStyle w:val="Heading2"/>
      </w:pPr>
      <w:bookmarkStart w:id="2" w:name="_Toc511644722"/>
      <w:r>
        <w:lastRenderedPageBreak/>
        <w:t>Programme Educational Objectives</w:t>
      </w:r>
      <w:bookmarkEnd w:id="2"/>
    </w:p>
    <w:p w:rsidR="00002291" w:rsidRDefault="00002291" w:rsidP="00002291">
      <w:pPr>
        <w:pStyle w:val="General"/>
      </w:pPr>
      <w:r>
        <w:t xml:space="preserve">This scheme and courses are related to four-year Computer Science &amp; Engineering </w:t>
      </w:r>
      <w:proofErr w:type="spellStart"/>
      <w:r>
        <w:t>programme</w:t>
      </w:r>
      <w:proofErr w:type="spellEnd"/>
      <w:r>
        <w:t xml:space="preserve"> with following </w:t>
      </w:r>
      <w:proofErr w:type="spellStart"/>
      <w:r>
        <w:t>Programme</w:t>
      </w:r>
      <w:proofErr w:type="spellEnd"/>
      <w:r>
        <w:t xml:space="preserve"> Educational Objectives (PEO).</w:t>
      </w:r>
    </w:p>
    <w:p w:rsidR="00002291" w:rsidRDefault="00002291" w:rsidP="00002291">
      <w:pPr>
        <w:pStyle w:val="General"/>
      </w:pPr>
      <w:r>
        <w:t>1.</w:t>
      </w:r>
      <w:r>
        <w:tab/>
        <w:t>Graduates of the program will have successful technical and professional careers in industry, academia, govt. and entrepreneurship.</w:t>
      </w:r>
    </w:p>
    <w:p w:rsidR="00002291" w:rsidRDefault="00002291" w:rsidP="00002291">
      <w:pPr>
        <w:pStyle w:val="General"/>
      </w:pPr>
      <w:r>
        <w:t>2.</w:t>
      </w:r>
      <w:r>
        <w:tab/>
        <w:t>Graduates of the program will hold strong professional ethics with good team skills and communication</w:t>
      </w:r>
    </w:p>
    <w:p w:rsidR="002055B5" w:rsidRDefault="00002291" w:rsidP="00002291">
      <w:pPr>
        <w:pStyle w:val="General"/>
      </w:pPr>
      <w:r>
        <w:t>3.</w:t>
      </w:r>
      <w:r>
        <w:tab/>
        <w:t>Graduates of the program will engage in lifelong learning to acquire new knowledge in an evolving technological landscape.</w:t>
      </w:r>
    </w:p>
    <w:p w:rsidR="009838FB" w:rsidRDefault="009838FB" w:rsidP="009838FB">
      <w:pPr>
        <w:pStyle w:val="Heading2"/>
      </w:pPr>
      <w:r>
        <w:t>Types of Courses</w:t>
      </w:r>
    </w:p>
    <w:p w:rsidR="009838FB" w:rsidRDefault="009838FB" w:rsidP="009838FB">
      <w:pPr>
        <w:pStyle w:val="General"/>
        <w:numPr>
          <w:ilvl w:val="0"/>
          <w:numId w:val="22"/>
        </w:numPr>
        <w:ind w:hanging="702"/>
      </w:pPr>
      <w:r w:rsidRPr="00002291">
        <w:t>Courses are the subjects that com</w:t>
      </w:r>
      <w:r>
        <w:t xml:space="preserve">prise the Computer Engineering </w:t>
      </w:r>
      <w:proofErr w:type="spellStart"/>
      <w:r>
        <w:t>P</w:t>
      </w:r>
      <w:r w:rsidRPr="00002291">
        <w:t>rogramme</w:t>
      </w:r>
      <w:proofErr w:type="spellEnd"/>
      <w:r w:rsidRPr="00002291">
        <w:t>.</w:t>
      </w:r>
    </w:p>
    <w:p w:rsidR="009838FB" w:rsidRDefault="009838FB" w:rsidP="009838FB">
      <w:pPr>
        <w:pStyle w:val="General"/>
        <w:numPr>
          <w:ilvl w:val="0"/>
          <w:numId w:val="22"/>
        </w:numPr>
        <w:ind w:hanging="702"/>
      </w:pPr>
      <w:r w:rsidRPr="00EB502D">
        <w:t>A course may be designed to comprise lectures, tutorials, laboratory work, fieldwork, outreach activities, project work, vocational training, viva, seminars, term papers, assignments, presentations, self-study etc. or a combination of some of these components.</w:t>
      </w:r>
    </w:p>
    <w:p w:rsidR="009838FB" w:rsidRDefault="009838FB" w:rsidP="009838FB">
      <w:pPr>
        <w:pStyle w:val="General"/>
        <w:numPr>
          <w:ilvl w:val="0"/>
          <w:numId w:val="22"/>
        </w:numPr>
        <w:ind w:hanging="702"/>
      </w:pPr>
      <w:r w:rsidRPr="00EB502D">
        <w:t>The learning outcomes of each course will be defined before the start of a semester.</w:t>
      </w:r>
    </w:p>
    <w:p w:rsidR="009838FB" w:rsidRDefault="009838FB" w:rsidP="009838FB">
      <w:pPr>
        <w:pStyle w:val="General"/>
        <w:numPr>
          <w:ilvl w:val="0"/>
          <w:numId w:val="22"/>
        </w:numPr>
        <w:ind w:left="720" w:hanging="630"/>
      </w:pPr>
      <w:r>
        <w:t>Following are the course types:</w:t>
      </w:r>
    </w:p>
    <w:p w:rsidR="009838FB" w:rsidRDefault="009838FB" w:rsidP="009838FB">
      <w:pPr>
        <w:pStyle w:val="General"/>
      </w:pPr>
      <w:proofErr w:type="spellStart"/>
      <w:r>
        <w:t>i</w:t>
      </w:r>
      <w:proofErr w:type="spellEnd"/>
      <w:r>
        <w:t>.</w:t>
      </w:r>
      <w:r>
        <w:tab/>
      </w:r>
      <w:r w:rsidRPr="008852EA">
        <w:rPr>
          <w:b/>
        </w:rPr>
        <w:t>Core Course (CC):</w:t>
      </w:r>
      <w:r>
        <w:t xml:space="preserve"> This is a course, which is to be compulsorily studied by a student as a core requirement to complete the requirement of </w:t>
      </w:r>
      <w:proofErr w:type="spellStart"/>
      <w:r>
        <w:t>B.Tech</w:t>
      </w:r>
      <w:proofErr w:type="spellEnd"/>
      <w:r>
        <w:t xml:space="preserve"> in Computer Science &amp;Engineering.</w:t>
      </w:r>
    </w:p>
    <w:p w:rsidR="009838FB" w:rsidRDefault="009838FB" w:rsidP="009838FB">
      <w:pPr>
        <w:pStyle w:val="General"/>
      </w:pPr>
      <w:r>
        <w:t>ii.</w:t>
      </w:r>
      <w:r>
        <w:tab/>
      </w:r>
      <w:r w:rsidRPr="008852EA">
        <w:rPr>
          <w:b/>
        </w:rPr>
        <w:t>Elective Course:</w:t>
      </w:r>
      <w:r>
        <w:t xml:space="preserve"> An elective course is a course, which can be chosen from a pool of courses. It is intended to support the discipline of study by providing an expanded scope, enabling exposure to another discipline/domain and nurturing a student’s proficiency and skill. An elective may be of following types:</w:t>
      </w:r>
    </w:p>
    <w:p w:rsidR="009838FB" w:rsidRDefault="009838FB" w:rsidP="009838FB">
      <w:pPr>
        <w:pStyle w:val="General"/>
        <w:ind w:left="720"/>
      </w:pPr>
      <w:r>
        <w:t>a)</w:t>
      </w:r>
      <w:r>
        <w:tab/>
      </w:r>
      <w:r w:rsidRPr="008852EA">
        <w:rPr>
          <w:b/>
        </w:rPr>
        <w:t xml:space="preserve">Discipline </w:t>
      </w:r>
      <w:r>
        <w:rPr>
          <w:b/>
        </w:rPr>
        <w:t>Specific Elective (DE</w:t>
      </w:r>
      <w:r w:rsidRPr="008852EA">
        <w:rPr>
          <w:b/>
        </w:rPr>
        <w:t>):</w:t>
      </w:r>
      <w:r>
        <w:t xml:space="preserve"> It is an elective course that adds proficiency to the students in the discipline.</w:t>
      </w:r>
    </w:p>
    <w:p w:rsidR="009838FB" w:rsidRDefault="009838FB" w:rsidP="009838FB">
      <w:pPr>
        <w:pStyle w:val="General"/>
        <w:ind w:left="720"/>
      </w:pPr>
      <w:r>
        <w:t>b)</w:t>
      </w:r>
      <w:r>
        <w:tab/>
      </w:r>
      <w:r>
        <w:rPr>
          <w:b/>
        </w:rPr>
        <w:t>Generic Elective (GE</w:t>
      </w:r>
      <w:r w:rsidRPr="008852EA">
        <w:rPr>
          <w:b/>
        </w:rPr>
        <w:t>):</w:t>
      </w:r>
      <w:r>
        <w:t xml:space="preserve"> It is an elective course taken from other engineering disciplines and enhances the generic proficiency and interdisciplinary perspective of students.</w:t>
      </w:r>
    </w:p>
    <w:p w:rsidR="009838FB" w:rsidRDefault="009838FB" w:rsidP="009838FB">
      <w:pPr>
        <w:pStyle w:val="General"/>
      </w:pPr>
      <w:r>
        <w:t>iii.</w:t>
      </w:r>
      <w:r>
        <w:tab/>
      </w:r>
      <w:r w:rsidRPr="001161D1">
        <w:rPr>
          <w:b/>
        </w:rPr>
        <w:t>Obligatory Courses:</w:t>
      </w:r>
    </w:p>
    <w:p w:rsidR="009838FB" w:rsidRDefault="009838FB" w:rsidP="009838FB">
      <w:pPr>
        <w:pStyle w:val="General"/>
        <w:numPr>
          <w:ilvl w:val="0"/>
          <w:numId w:val="26"/>
        </w:numPr>
      </w:pPr>
      <w:r w:rsidRPr="00CE5CE7">
        <w:rPr>
          <w:b/>
        </w:rPr>
        <w:t>Mandatory Courses (MC)</w:t>
      </w:r>
      <w:r w:rsidRPr="00CE5CE7">
        <w:t xml:space="preserve">: </w:t>
      </w:r>
      <w:r w:rsidRPr="00EB502D">
        <w:t>It can be taken from among a pool of foundation courses, which aim at value-based education. They may provide hands-on training to improve competencies and skills or provide education on human, societal, environmental and national values.</w:t>
      </w:r>
    </w:p>
    <w:p w:rsidR="009838FB" w:rsidRDefault="009838FB" w:rsidP="009838FB">
      <w:pPr>
        <w:pStyle w:val="General"/>
        <w:numPr>
          <w:ilvl w:val="0"/>
          <w:numId w:val="26"/>
        </w:numPr>
      </w:pPr>
      <w:r w:rsidRPr="008852EA">
        <w:rPr>
          <w:b/>
        </w:rPr>
        <w:t>Dissertation/Project/Training</w:t>
      </w:r>
      <w:r>
        <w:rPr>
          <w:b/>
        </w:rPr>
        <w:t>/Internship (PTI</w:t>
      </w:r>
      <w:r w:rsidRPr="008852EA">
        <w:rPr>
          <w:b/>
        </w:rPr>
        <w:t>):</w:t>
      </w:r>
      <w:r w:rsidRPr="001161D1">
        <w:t>C</w:t>
      </w:r>
      <w:r w:rsidRPr="008852EA">
        <w:t>ourse designed to acquire special/advanced knowledge, such as supplement study/support study to a project work, and a candidate studies such a course on his own with an advisory support by a teacher/faculty member is called dissertation/project</w:t>
      </w:r>
    </w:p>
    <w:p w:rsidR="009838FB" w:rsidRDefault="009838FB" w:rsidP="009838FB">
      <w:pPr>
        <w:pStyle w:val="General"/>
        <w:numPr>
          <w:ilvl w:val="0"/>
          <w:numId w:val="26"/>
        </w:numPr>
      </w:pPr>
      <w:r>
        <w:rPr>
          <w:b/>
        </w:rPr>
        <w:t>Humanities, Social Sciences &amp; Management (HSM</w:t>
      </w:r>
      <w:r w:rsidRPr="00D37BF7">
        <w:rPr>
          <w:b/>
        </w:rPr>
        <w:t>):</w:t>
      </w:r>
      <w:r>
        <w:t xml:space="preserve"> It is an elective course taken from non-engineering disciplines (</w:t>
      </w:r>
      <w:r w:rsidRPr="00EB502D">
        <w:t>humanities, social sciences</w:t>
      </w:r>
      <w:r>
        <w:t xml:space="preserve"> and management) that broadens the perspective of an engineering student.</w:t>
      </w:r>
    </w:p>
    <w:p w:rsidR="009838FB" w:rsidRDefault="009838FB" w:rsidP="009838FB">
      <w:pPr>
        <w:pStyle w:val="General"/>
        <w:numPr>
          <w:ilvl w:val="0"/>
          <w:numId w:val="26"/>
        </w:numPr>
      </w:pPr>
      <w:r>
        <w:rPr>
          <w:b/>
        </w:rPr>
        <w:lastRenderedPageBreak/>
        <w:t>Basic Science Courses (BSC</w:t>
      </w:r>
      <w:r w:rsidRPr="008852EA">
        <w:rPr>
          <w:b/>
        </w:rPr>
        <w:t>):</w:t>
      </w:r>
      <w:r w:rsidRPr="00EB502D">
        <w:t xml:space="preserve"> It is based upon content that leads to fundamental knowledge enhancement in sciences, and basic engineering principles. </w:t>
      </w:r>
    </w:p>
    <w:p w:rsidR="009838FB" w:rsidRDefault="009838FB" w:rsidP="009838FB">
      <w:pPr>
        <w:pStyle w:val="General"/>
        <w:numPr>
          <w:ilvl w:val="0"/>
          <w:numId w:val="26"/>
        </w:numPr>
        <w:rPr>
          <w:rStyle w:val="GeneralChar"/>
        </w:rPr>
      </w:pPr>
      <w:r w:rsidRPr="00854BB6">
        <w:rPr>
          <w:b/>
        </w:rPr>
        <w:t>NPTEL (NPT):</w:t>
      </w:r>
      <w:r>
        <w:t xml:space="preserve"> Online MOOC </w:t>
      </w:r>
      <w:r>
        <w:rPr>
          <w:rStyle w:val="GeneralChar"/>
        </w:rPr>
        <w:t>courses are based on the respective year’s offered courses.</w:t>
      </w:r>
    </w:p>
    <w:p w:rsidR="009838FB" w:rsidRDefault="009838FB" w:rsidP="009838FB">
      <w:pPr>
        <w:pStyle w:val="General"/>
        <w:numPr>
          <w:ilvl w:val="0"/>
          <w:numId w:val="26"/>
        </w:numPr>
      </w:pPr>
      <w:r>
        <w:rPr>
          <w:rStyle w:val="GeneralChar"/>
          <w:b/>
        </w:rPr>
        <w:t>General Studies Courses (GSC)</w:t>
      </w:r>
      <w:r w:rsidRPr="00463749">
        <w:rPr>
          <w:rStyle w:val="GeneralChar"/>
          <w:b/>
        </w:rPr>
        <w:t>:</w:t>
      </w:r>
      <w:r>
        <w:rPr>
          <w:rStyle w:val="GeneralChar"/>
        </w:rPr>
        <w:t xml:space="preserve">  Course designed to encourage and enrich the students for the technical and professional exams </w:t>
      </w:r>
    </w:p>
    <w:p w:rsidR="009838FB" w:rsidRDefault="009838FB" w:rsidP="009838FB">
      <w:pPr>
        <w:pStyle w:val="General"/>
        <w:numPr>
          <w:ilvl w:val="0"/>
          <w:numId w:val="22"/>
        </w:numPr>
        <w:ind w:left="630" w:hanging="540"/>
      </w:pPr>
      <w:r w:rsidRPr="00310FCF">
        <w:t xml:space="preserve">Each credit course contributes certain credits to the </w:t>
      </w:r>
      <w:proofErr w:type="spellStart"/>
      <w:r w:rsidRPr="00310FCF">
        <w:t>programme</w:t>
      </w:r>
      <w:proofErr w:type="spellEnd"/>
      <w:r w:rsidRPr="00310FCF">
        <w:t>. A course can be offered either as a full course (4 credits) or as a half course (2 credits). A full course is conducted with 3 hours of lectures and either 1 hour of tutorial or 2 hours of practical work per week. A half course is conducted with 2 hours of lectures.</w:t>
      </w:r>
      <w:r>
        <w:t xml:space="preserve"> There are also some exceptional electives with 3 credits and 1 credit.</w:t>
      </w:r>
    </w:p>
    <w:p w:rsidR="009A36CE" w:rsidRDefault="009A36CE" w:rsidP="00406C94">
      <w:pPr>
        <w:jc w:val="center"/>
      </w:pPr>
      <w:r w:rsidRPr="009A36CE">
        <w:t xml:space="preserve">Definition of </w:t>
      </w:r>
      <w:r w:rsidR="00382A48" w:rsidRPr="009A36CE">
        <w:t>Credit: -</w:t>
      </w:r>
    </w:p>
    <w:tbl>
      <w:tblPr>
        <w:tblStyle w:val="TableGrid"/>
        <w:tblW w:w="0" w:type="auto"/>
        <w:tblInd w:w="175" w:type="dxa"/>
        <w:tblLook w:val="04A0" w:firstRow="1" w:lastRow="0" w:firstColumn="1" w:lastColumn="0" w:noHBand="0" w:noVBand="1"/>
      </w:tblPr>
      <w:tblGrid>
        <w:gridCol w:w="4538"/>
        <w:gridCol w:w="4637"/>
      </w:tblGrid>
      <w:tr w:rsidR="009A36CE" w:rsidTr="00332BD8">
        <w:tc>
          <w:tcPr>
            <w:tcW w:w="4538" w:type="dxa"/>
          </w:tcPr>
          <w:p w:rsidR="009A36CE" w:rsidRDefault="009A36CE" w:rsidP="009A36CE">
            <w:pPr>
              <w:ind w:left="0"/>
            </w:pPr>
            <w:r>
              <w:t>1 Hr. Lecture (L) per week</w:t>
            </w:r>
          </w:p>
        </w:tc>
        <w:tc>
          <w:tcPr>
            <w:tcW w:w="4637" w:type="dxa"/>
          </w:tcPr>
          <w:p w:rsidR="009A36CE" w:rsidRDefault="009A36CE" w:rsidP="009A36CE">
            <w:pPr>
              <w:ind w:left="0"/>
            </w:pPr>
            <w:r>
              <w:t>1 Credit</w:t>
            </w:r>
          </w:p>
        </w:tc>
      </w:tr>
      <w:tr w:rsidR="009A36CE" w:rsidTr="00332BD8">
        <w:tc>
          <w:tcPr>
            <w:tcW w:w="4538" w:type="dxa"/>
          </w:tcPr>
          <w:p w:rsidR="009A36CE" w:rsidRDefault="009A36CE" w:rsidP="009A36CE">
            <w:pPr>
              <w:ind w:left="0"/>
            </w:pPr>
            <w:r>
              <w:t>1 Hr. Tutorial (T) per week</w:t>
            </w:r>
          </w:p>
        </w:tc>
        <w:tc>
          <w:tcPr>
            <w:tcW w:w="4637" w:type="dxa"/>
          </w:tcPr>
          <w:p w:rsidR="009A36CE" w:rsidRDefault="009A36CE" w:rsidP="009A36CE">
            <w:pPr>
              <w:ind w:left="0"/>
            </w:pPr>
            <w:r>
              <w:t>1 Credit</w:t>
            </w:r>
          </w:p>
        </w:tc>
      </w:tr>
      <w:tr w:rsidR="009A36CE" w:rsidTr="00332BD8">
        <w:tc>
          <w:tcPr>
            <w:tcW w:w="4538" w:type="dxa"/>
          </w:tcPr>
          <w:p w:rsidR="009A36CE" w:rsidRDefault="009A36CE" w:rsidP="009A36CE">
            <w:pPr>
              <w:ind w:left="0"/>
            </w:pPr>
            <w:r>
              <w:t>1 Hr. Practical (P) per week</w:t>
            </w:r>
          </w:p>
          <w:p w:rsidR="009A36CE" w:rsidRDefault="009A36CE" w:rsidP="009A36CE">
            <w:pPr>
              <w:ind w:left="0"/>
            </w:pPr>
            <w:r>
              <w:t>Or</w:t>
            </w:r>
          </w:p>
          <w:p w:rsidR="009A36CE" w:rsidRDefault="009A36CE" w:rsidP="009A36CE">
            <w:pPr>
              <w:ind w:left="0"/>
            </w:pPr>
            <w:r>
              <w:t>2 Hr. Practical (Lab)/week</w:t>
            </w:r>
          </w:p>
        </w:tc>
        <w:tc>
          <w:tcPr>
            <w:tcW w:w="4637" w:type="dxa"/>
          </w:tcPr>
          <w:p w:rsidR="009A36CE" w:rsidRDefault="009A36CE" w:rsidP="009A36CE">
            <w:pPr>
              <w:ind w:left="0"/>
            </w:pPr>
            <w:r>
              <w:t>0.5 Credits</w:t>
            </w:r>
          </w:p>
          <w:p w:rsidR="009A36CE" w:rsidRDefault="009A36CE" w:rsidP="009A36CE">
            <w:pPr>
              <w:ind w:left="0"/>
            </w:pPr>
            <w:r>
              <w:t>Or</w:t>
            </w:r>
          </w:p>
          <w:p w:rsidR="009A36CE" w:rsidRDefault="009A36CE" w:rsidP="009A36CE">
            <w:pPr>
              <w:ind w:left="0"/>
            </w:pPr>
            <w:r>
              <w:t>1 Credit</w:t>
            </w:r>
          </w:p>
        </w:tc>
      </w:tr>
    </w:tbl>
    <w:p w:rsidR="009A36CE" w:rsidRDefault="009A36CE" w:rsidP="009A36CE"/>
    <w:p w:rsidR="001A1E90" w:rsidRDefault="001A1E90" w:rsidP="00A37057">
      <w:pPr>
        <w:pStyle w:val="ListParagraph"/>
        <w:numPr>
          <w:ilvl w:val="0"/>
          <w:numId w:val="22"/>
        </w:numPr>
        <w:ind w:left="630" w:hanging="540"/>
        <w:jc w:val="both"/>
        <w:rPr>
          <w:rStyle w:val="GeneralChar"/>
        </w:rPr>
      </w:pPr>
      <w:r w:rsidRPr="001A1E90">
        <w:rPr>
          <w:rStyle w:val="GeneralChar"/>
        </w:rPr>
        <w:t>A project work/dissertation is considered as a special course involving application of the knowledge gained during the course of study in exploring, analyzing and solving complex problems in real life applications. A candidate completes such a course with an advisory support by a faculty member.</w:t>
      </w:r>
    </w:p>
    <w:p w:rsidR="001A1E90" w:rsidRPr="00C30F98" w:rsidRDefault="00E422F6" w:rsidP="00A37057">
      <w:pPr>
        <w:pStyle w:val="ListParagraph"/>
        <w:numPr>
          <w:ilvl w:val="0"/>
          <w:numId w:val="22"/>
        </w:numPr>
        <w:ind w:left="630" w:hanging="540"/>
        <w:jc w:val="both"/>
        <w:rPr>
          <w:rStyle w:val="GeneralChar"/>
        </w:rPr>
      </w:pPr>
      <w:r w:rsidRPr="00C30F98">
        <w:rPr>
          <w:rStyle w:val="GeneralChar"/>
          <w:b/>
        </w:rPr>
        <w:t>Mandatory</w:t>
      </w:r>
      <w:r w:rsidR="001A1E90" w:rsidRPr="00C30F98">
        <w:rPr>
          <w:rStyle w:val="GeneralChar"/>
          <w:b/>
        </w:rPr>
        <w:t xml:space="preserve"> Courses</w:t>
      </w:r>
      <w:r w:rsidR="001A1E90" w:rsidRPr="00C30F98">
        <w:rPr>
          <w:rStyle w:val="GeneralChar"/>
        </w:rPr>
        <w:t xml:space="preserve"> may be offered. They do not carry credits but aim at expanding knowledge or bridging deficiency in knowledge or skill.</w:t>
      </w:r>
    </w:p>
    <w:p w:rsidR="001A1E90" w:rsidRDefault="003B70BE" w:rsidP="00A37057">
      <w:pPr>
        <w:pStyle w:val="ListParagraph"/>
        <w:numPr>
          <w:ilvl w:val="0"/>
          <w:numId w:val="22"/>
        </w:numPr>
        <w:ind w:left="630" w:hanging="540"/>
        <w:jc w:val="both"/>
        <w:rPr>
          <w:rStyle w:val="GeneralChar"/>
        </w:rPr>
      </w:pPr>
      <w:r w:rsidRPr="003B70BE">
        <w:rPr>
          <w:rStyle w:val="GeneralChar"/>
        </w:rPr>
        <w:t>A course may have pre-requisite course(s) that are given in the Semester-wise Course Allocation scheme.</w:t>
      </w:r>
    </w:p>
    <w:p w:rsidR="001A1E90" w:rsidRDefault="00161796" w:rsidP="00A37057">
      <w:pPr>
        <w:pStyle w:val="ListParagraph"/>
        <w:numPr>
          <w:ilvl w:val="0"/>
          <w:numId w:val="22"/>
        </w:numPr>
        <w:ind w:left="630" w:hanging="540"/>
        <w:jc w:val="both"/>
        <w:rPr>
          <w:rStyle w:val="GeneralChar"/>
        </w:rPr>
      </w:pPr>
      <w:r w:rsidRPr="00161796">
        <w:rPr>
          <w:rStyle w:val="GeneralChar"/>
        </w:rPr>
        <w:t>A student can opt for a course only if he/she has successfully passed its pre- requisite(s).</w:t>
      </w:r>
    </w:p>
    <w:p w:rsidR="00C52311" w:rsidRDefault="00C52311" w:rsidP="00A37057">
      <w:pPr>
        <w:pStyle w:val="ListParagraph"/>
        <w:numPr>
          <w:ilvl w:val="0"/>
          <w:numId w:val="22"/>
        </w:numPr>
        <w:ind w:left="630" w:hanging="540"/>
        <w:jc w:val="both"/>
        <w:rPr>
          <w:rStyle w:val="GeneralChar"/>
        </w:rPr>
      </w:pPr>
      <w:r w:rsidRPr="00C52311">
        <w:rPr>
          <w:rStyle w:val="GeneralChar"/>
        </w:rPr>
        <w:t>A student has to register for all courses before the start of a semester.</w:t>
      </w:r>
    </w:p>
    <w:p w:rsidR="00F42755" w:rsidRPr="00F42755" w:rsidRDefault="00F42755" w:rsidP="00A37057">
      <w:pPr>
        <w:pStyle w:val="ListParagraph"/>
        <w:numPr>
          <w:ilvl w:val="0"/>
          <w:numId w:val="22"/>
        </w:numPr>
        <w:ind w:left="630" w:hanging="540"/>
        <w:jc w:val="both"/>
        <w:rPr>
          <w:rStyle w:val="GeneralChar"/>
        </w:rPr>
      </w:pPr>
      <w:r w:rsidRPr="00A37057">
        <w:rPr>
          <w:rStyle w:val="GeneralChar"/>
          <w:b/>
        </w:rPr>
        <w:t>Program codes:</w:t>
      </w:r>
      <w:r w:rsidRPr="00F42755">
        <w:rPr>
          <w:rStyle w:val="GeneralChar"/>
        </w:rPr>
        <w:t xml:space="preserve"> The codes for various undergraduate </w:t>
      </w:r>
      <w:proofErr w:type="spellStart"/>
      <w:r w:rsidRPr="00F42755">
        <w:rPr>
          <w:rStyle w:val="GeneralChar"/>
        </w:rPr>
        <w:t>programmes</w:t>
      </w:r>
      <w:proofErr w:type="spellEnd"/>
      <w:r w:rsidRPr="00F42755">
        <w:rPr>
          <w:rStyle w:val="GeneralChar"/>
        </w:rPr>
        <w:t xml:space="preserve"> are as follows:</w:t>
      </w:r>
    </w:p>
    <w:p w:rsidR="00F42755" w:rsidRPr="00F42755" w:rsidRDefault="00F42755" w:rsidP="00F42755">
      <w:pPr>
        <w:ind w:left="216" w:firstLine="576"/>
        <w:jc w:val="both"/>
        <w:rPr>
          <w:rStyle w:val="GeneralChar"/>
        </w:rPr>
      </w:pPr>
      <w:proofErr w:type="spellStart"/>
      <w:r w:rsidRPr="00F42755">
        <w:rPr>
          <w:rStyle w:val="GeneralChar"/>
        </w:rPr>
        <w:t>i</w:t>
      </w:r>
      <w:proofErr w:type="spellEnd"/>
      <w:r w:rsidRPr="00F42755">
        <w:rPr>
          <w:rStyle w:val="GeneralChar"/>
        </w:rPr>
        <w:t>.</w:t>
      </w:r>
      <w:r w:rsidRPr="00F42755">
        <w:rPr>
          <w:rStyle w:val="GeneralChar"/>
        </w:rPr>
        <w:tab/>
      </w:r>
      <w:r w:rsidR="0017734A">
        <w:rPr>
          <w:rStyle w:val="GeneralChar"/>
        </w:rPr>
        <w:t>Civil Engineering</w:t>
      </w:r>
      <w:r w:rsidR="00382A48">
        <w:rPr>
          <w:rStyle w:val="GeneralChar"/>
        </w:rPr>
        <w:t xml:space="preserve">: </w:t>
      </w:r>
      <w:r w:rsidR="00F30E03">
        <w:rPr>
          <w:rStyle w:val="GeneralChar"/>
        </w:rPr>
        <w:t>CE</w:t>
      </w:r>
    </w:p>
    <w:p w:rsidR="0017734A" w:rsidRDefault="00F42755" w:rsidP="00F42755">
      <w:pPr>
        <w:ind w:left="144" w:firstLine="648"/>
        <w:jc w:val="both"/>
        <w:rPr>
          <w:rStyle w:val="GeneralChar"/>
        </w:rPr>
      </w:pPr>
      <w:r w:rsidRPr="00F42755">
        <w:rPr>
          <w:rStyle w:val="GeneralChar"/>
        </w:rPr>
        <w:t>ii.</w:t>
      </w:r>
      <w:r w:rsidRPr="00F42755">
        <w:rPr>
          <w:rStyle w:val="GeneralChar"/>
        </w:rPr>
        <w:tab/>
      </w:r>
      <w:r w:rsidR="0017734A" w:rsidRPr="00F42755">
        <w:rPr>
          <w:rStyle w:val="GeneralChar"/>
        </w:rPr>
        <w:t xml:space="preserve">Computer </w:t>
      </w:r>
      <w:r w:rsidR="0017734A">
        <w:rPr>
          <w:rStyle w:val="GeneralChar"/>
        </w:rPr>
        <w:t>Science &amp;</w:t>
      </w:r>
      <w:r w:rsidR="0017734A" w:rsidRPr="00F42755">
        <w:rPr>
          <w:rStyle w:val="GeneralChar"/>
        </w:rPr>
        <w:t>Engineering: C</w:t>
      </w:r>
      <w:r w:rsidR="0017734A">
        <w:rPr>
          <w:rStyle w:val="GeneralChar"/>
        </w:rPr>
        <w:t>S</w:t>
      </w:r>
    </w:p>
    <w:p w:rsidR="00F42755" w:rsidRPr="00F42755" w:rsidRDefault="0017734A" w:rsidP="00F42755">
      <w:pPr>
        <w:ind w:left="144" w:firstLine="648"/>
        <w:jc w:val="both"/>
        <w:rPr>
          <w:rStyle w:val="GeneralChar"/>
        </w:rPr>
      </w:pPr>
      <w:r>
        <w:rPr>
          <w:rStyle w:val="GeneralChar"/>
        </w:rPr>
        <w:t>iii.</w:t>
      </w:r>
      <w:r>
        <w:rPr>
          <w:rStyle w:val="GeneralChar"/>
        </w:rPr>
        <w:tab/>
      </w:r>
      <w:r w:rsidR="00F42755" w:rsidRPr="00F42755">
        <w:rPr>
          <w:rStyle w:val="GeneralChar"/>
        </w:rPr>
        <w:t>Electronics and Communication Engineering: EC</w:t>
      </w:r>
    </w:p>
    <w:p w:rsidR="001A1E90" w:rsidRDefault="00F42755" w:rsidP="00F42755">
      <w:pPr>
        <w:ind w:left="144" w:firstLine="648"/>
        <w:jc w:val="both"/>
        <w:rPr>
          <w:rStyle w:val="GeneralChar"/>
        </w:rPr>
      </w:pPr>
      <w:r>
        <w:rPr>
          <w:rStyle w:val="GeneralChar"/>
        </w:rPr>
        <w:t>i</w:t>
      </w:r>
      <w:r w:rsidR="00F314AA">
        <w:rPr>
          <w:rStyle w:val="GeneralChar"/>
        </w:rPr>
        <w:t>v</w:t>
      </w:r>
      <w:r w:rsidRPr="00F42755">
        <w:rPr>
          <w:rStyle w:val="GeneralChar"/>
        </w:rPr>
        <w:t>.</w:t>
      </w:r>
      <w:r w:rsidRPr="00F42755">
        <w:rPr>
          <w:rStyle w:val="GeneralChar"/>
        </w:rPr>
        <w:tab/>
      </w:r>
      <w:r w:rsidR="0017734A">
        <w:rPr>
          <w:rStyle w:val="GeneralChar"/>
        </w:rPr>
        <w:t>Electrical</w:t>
      </w:r>
      <w:r w:rsidR="00F30E03">
        <w:rPr>
          <w:rStyle w:val="GeneralChar"/>
        </w:rPr>
        <w:t xml:space="preserve"> Engineering: E</w:t>
      </w:r>
      <w:r w:rsidRPr="00F42755">
        <w:rPr>
          <w:rStyle w:val="GeneralChar"/>
        </w:rPr>
        <w:t>E</w:t>
      </w:r>
    </w:p>
    <w:p w:rsidR="0017734A" w:rsidRDefault="00F314AA" w:rsidP="0017734A">
      <w:pPr>
        <w:ind w:left="144" w:firstLine="648"/>
        <w:jc w:val="both"/>
        <w:rPr>
          <w:rStyle w:val="GeneralChar"/>
        </w:rPr>
      </w:pPr>
      <w:r>
        <w:rPr>
          <w:rStyle w:val="GeneralChar"/>
        </w:rPr>
        <w:t>v</w:t>
      </w:r>
      <w:r w:rsidR="0017734A" w:rsidRPr="00F42755">
        <w:rPr>
          <w:rStyle w:val="GeneralChar"/>
        </w:rPr>
        <w:t>.</w:t>
      </w:r>
      <w:r w:rsidR="0017734A" w:rsidRPr="00F42755">
        <w:rPr>
          <w:rStyle w:val="GeneralChar"/>
        </w:rPr>
        <w:tab/>
        <w:t>Mechanical Engineering: ME</w:t>
      </w:r>
    </w:p>
    <w:p w:rsidR="001A1E90" w:rsidRDefault="009E2652" w:rsidP="00DA73E0">
      <w:pPr>
        <w:pStyle w:val="ListParagraph"/>
        <w:numPr>
          <w:ilvl w:val="0"/>
          <w:numId w:val="22"/>
        </w:numPr>
        <w:jc w:val="both"/>
        <w:rPr>
          <w:rStyle w:val="GeneralChar"/>
        </w:rPr>
      </w:pPr>
      <w:r w:rsidRPr="00A37057">
        <w:rPr>
          <w:rStyle w:val="GeneralChar"/>
          <w:b/>
        </w:rPr>
        <w:t>Departmental Course Codes:</w:t>
      </w:r>
      <w:r w:rsidRPr="009E2652">
        <w:rPr>
          <w:rStyle w:val="GeneralChar"/>
        </w:rPr>
        <w:t xml:space="preserve"> The codes for departmental core courses and discipline-specific electives are specific to each discipline. The first two characters are derived from departmental codes listed above. The third character is ‘C’ for core courses and ‘D’ for discipline-specific c</w:t>
      </w:r>
      <w:r w:rsidR="00000B69">
        <w:rPr>
          <w:rStyle w:val="GeneralChar"/>
        </w:rPr>
        <w:t>ourses</w:t>
      </w:r>
      <w:r w:rsidR="00DA73E0">
        <w:rPr>
          <w:rStyle w:val="GeneralChar"/>
        </w:rPr>
        <w:t xml:space="preserve"> and ‘PT’ </w:t>
      </w:r>
      <w:proofErr w:type="spellStart"/>
      <w:r w:rsidR="00DA73E0">
        <w:rPr>
          <w:rStyle w:val="GeneralChar"/>
        </w:rPr>
        <w:t>for</w:t>
      </w:r>
      <w:r w:rsidR="00DA73E0" w:rsidRPr="00DA73E0">
        <w:rPr>
          <w:rStyle w:val="GeneralChar"/>
        </w:rPr>
        <w:t>Dissertation</w:t>
      </w:r>
      <w:proofErr w:type="spellEnd"/>
      <w:r w:rsidR="00DA73E0" w:rsidRPr="00DA73E0">
        <w:rPr>
          <w:rStyle w:val="GeneralChar"/>
        </w:rPr>
        <w:t xml:space="preserve">/Project/Training/Internship. </w:t>
      </w:r>
      <w:r w:rsidR="00000B69">
        <w:rPr>
          <w:rStyle w:val="GeneralChar"/>
        </w:rPr>
        <w:t xml:space="preserve">This is followed by a </w:t>
      </w:r>
      <w:r w:rsidRPr="009E2652">
        <w:rPr>
          <w:rStyle w:val="GeneralChar"/>
        </w:rPr>
        <w:t>digit sequence number</w:t>
      </w:r>
      <w:r w:rsidR="00000B69">
        <w:rPr>
          <w:rStyle w:val="GeneralChar"/>
        </w:rPr>
        <w:t>:</w:t>
      </w:r>
    </w:p>
    <w:p w:rsidR="00000B69" w:rsidRPr="00000B69" w:rsidRDefault="00000B69" w:rsidP="00A37057">
      <w:pPr>
        <w:ind w:left="1440" w:hanging="630"/>
        <w:jc w:val="both"/>
        <w:rPr>
          <w:rStyle w:val="GeneralChar"/>
        </w:rPr>
      </w:pPr>
      <w:proofErr w:type="spellStart"/>
      <w:r>
        <w:rPr>
          <w:rStyle w:val="GeneralChar"/>
        </w:rPr>
        <w:t>i</w:t>
      </w:r>
      <w:proofErr w:type="spellEnd"/>
      <w:r>
        <w:rPr>
          <w:rStyle w:val="GeneralChar"/>
        </w:rPr>
        <w:t>.</w:t>
      </w:r>
      <w:r>
        <w:rPr>
          <w:rStyle w:val="GeneralChar"/>
        </w:rPr>
        <w:tab/>
      </w:r>
      <w:proofErr w:type="spellStart"/>
      <w:r>
        <w:rPr>
          <w:rStyle w:val="GeneralChar"/>
        </w:rPr>
        <w:t>CS</w:t>
      </w:r>
      <w:r w:rsidRPr="00000B69">
        <w:rPr>
          <w:rStyle w:val="GeneralChar"/>
        </w:rPr>
        <w:t>Cyy</w:t>
      </w:r>
      <w:r w:rsidR="00603357">
        <w:rPr>
          <w:rStyle w:val="GeneralChar"/>
        </w:rPr>
        <w:t>y</w:t>
      </w:r>
      <w:proofErr w:type="spellEnd"/>
      <w:r w:rsidRPr="00000B69">
        <w:rPr>
          <w:rStyle w:val="GeneralChar"/>
        </w:rPr>
        <w:t>: Core Course</w:t>
      </w:r>
    </w:p>
    <w:p w:rsidR="00000B69" w:rsidRDefault="00000B69" w:rsidP="00A37057">
      <w:pPr>
        <w:ind w:left="1440" w:hanging="630"/>
        <w:jc w:val="both"/>
        <w:rPr>
          <w:rStyle w:val="GeneralChar"/>
        </w:rPr>
      </w:pPr>
      <w:r>
        <w:rPr>
          <w:rStyle w:val="GeneralChar"/>
        </w:rPr>
        <w:lastRenderedPageBreak/>
        <w:t>ii.</w:t>
      </w:r>
      <w:r>
        <w:rPr>
          <w:rStyle w:val="GeneralChar"/>
        </w:rPr>
        <w:tab/>
      </w:r>
      <w:proofErr w:type="spellStart"/>
      <w:r>
        <w:rPr>
          <w:rStyle w:val="GeneralChar"/>
        </w:rPr>
        <w:t>CS</w:t>
      </w:r>
      <w:r w:rsidRPr="00000B69">
        <w:rPr>
          <w:rStyle w:val="GeneralChar"/>
        </w:rPr>
        <w:t>Dyy</w:t>
      </w:r>
      <w:r w:rsidR="00603357">
        <w:rPr>
          <w:rStyle w:val="GeneralChar"/>
        </w:rPr>
        <w:t>y</w:t>
      </w:r>
      <w:proofErr w:type="spellEnd"/>
      <w:r w:rsidRPr="00000B69">
        <w:rPr>
          <w:rStyle w:val="GeneralChar"/>
        </w:rPr>
        <w:t>: Discipline-</w:t>
      </w:r>
      <w:r w:rsidR="00356B42">
        <w:rPr>
          <w:rStyle w:val="GeneralChar"/>
        </w:rPr>
        <w:t>Specific</w:t>
      </w:r>
      <w:r w:rsidRPr="00000B69">
        <w:rPr>
          <w:rStyle w:val="GeneralChar"/>
        </w:rPr>
        <w:t xml:space="preserve"> Elective Course</w:t>
      </w:r>
    </w:p>
    <w:p w:rsidR="003E4E85" w:rsidRPr="003E4E85" w:rsidRDefault="003E4E85" w:rsidP="003E4E85">
      <w:pPr>
        <w:ind w:left="1440" w:hanging="630"/>
        <w:jc w:val="both"/>
        <w:rPr>
          <w:rStyle w:val="GeneralChar"/>
        </w:rPr>
      </w:pPr>
      <w:r>
        <w:rPr>
          <w:rStyle w:val="GeneralChar"/>
        </w:rPr>
        <w:t>iii.</w:t>
      </w:r>
      <w:r>
        <w:rPr>
          <w:rStyle w:val="GeneralChar"/>
        </w:rPr>
        <w:tab/>
      </w:r>
      <w:proofErr w:type="spellStart"/>
      <w:r>
        <w:rPr>
          <w:rStyle w:val="GeneralChar"/>
        </w:rPr>
        <w:t>CSPT</w:t>
      </w:r>
      <w:r w:rsidR="00EB7CB8">
        <w:rPr>
          <w:rStyle w:val="GeneralChar"/>
        </w:rPr>
        <w:t>y</w:t>
      </w:r>
      <w:r w:rsidR="00603357">
        <w:rPr>
          <w:rStyle w:val="GeneralChar"/>
        </w:rPr>
        <w:t>yy</w:t>
      </w:r>
      <w:proofErr w:type="spellEnd"/>
      <w:r>
        <w:rPr>
          <w:rStyle w:val="GeneralChar"/>
        </w:rPr>
        <w:t xml:space="preserve">: </w:t>
      </w:r>
      <w:r w:rsidRPr="003E4E85">
        <w:rPr>
          <w:rStyle w:val="GeneralChar"/>
        </w:rPr>
        <w:t>Dissertation/Project/Training/Internship</w:t>
      </w:r>
    </w:p>
    <w:p w:rsidR="00000B69" w:rsidRPr="00000B69" w:rsidRDefault="00000B69" w:rsidP="00C167B2">
      <w:pPr>
        <w:pStyle w:val="ListParagraph"/>
        <w:numPr>
          <w:ilvl w:val="0"/>
          <w:numId w:val="22"/>
        </w:numPr>
        <w:ind w:left="630" w:hanging="540"/>
        <w:jc w:val="both"/>
        <w:rPr>
          <w:rStyle w:val="GeneralChar"/>
        </w:rPr>
      </w:pPr>
      <w:r w:rsidRPr="00A37057">
        <w:rPr>
          <w:rStyle w:val="GeneralChar"/>
          <w:b/>
        </w:rPr>
        <w:t>Common Elective Course Codes:</w:t>
      </w:r>
      <w:r w:rsidRPr="00000B69">
        <w:rPr>
          <w:rStyle w:val="GeneralChar"/>
        </w:rPr>
        <w:t xml:space="preserve"> All disciplines will follow a common code as shown below. The 3-digit sequence number ‘</w:t>
      </w:r>
      <w:proofErr w:type="spellStart"/>
      <w:r w:rsidRPr="00000B69">
        <w:rPr>
          <w:rStyle w:val="GeneralChar"/>
        </w:rPr>
        <w:t>y</w:t>
      </w:r>
      <w:r w:rsidR="00463749">
        <w:rPr>
          <w:rStyle w:val="GeneralChar"/>
        </w:rPr>
        <w:t>y</w:t>
      </w:r>
      <w:r w:rsidRPr="00000B69">
        <w:rPr>
          <w:rStyle w:val="GeneralChar"/>
        </w:rPr>
        <w:t>y</w:t>
      </w:r>
      <w:proofErr w:type="spellEnd"/>
      <w:r w:rsidRPr="00000B69">
        <w:rPr>
          <w:rStyle w:val="GeneralChar"/>
        </w:rPr>
        <w:t>’ is taken from the respective tables of different types of courses.</w:t>
      </w:r>
    </w:p>
    <w:p w:rsidR="00000B69" w:rsidRPr="00000B69" w:rsidRDefault="00000B69" w:rsidP="00A37057">
      <w:pPr>
        <w:ind w:left="1440" w:hanging="630"/>
        <w:jc w:val="both"/>
        <w:rPr>
          <w:rStyle w:val="GeneralChar"/>
        </w:rPr>
      </w:pPr>
      <w:proofErr w:type="spellStart"/>
      <w:r w:rsidRPr="00000B69">
        <w:rPr>
          <w:rStyle w:val="GeneralChar"/>
        </w:rPr>
        <w:t>i</w:t>
      </w:r>
      <w:proofErr w:type="spellEnd"/>
      <w:r w:rsidRPr="00000B69">
        <w:rPr>
          <w:rStyle w:val="GeneralChar"/>
        </w:rPr>
        <w:t>.</w:t>
      </w:r>
      <w:r w:rsidRPr="00000B69">
        <w:rPr>
          <w:rStyle w:val="GeneralChar"/>
        </w:rPr>
        <w:tab/>
      </w:r>
      <w:proofErr w:type="spellStart"/>
      <w:r w:rsidR="00815B0D">
        <w:rPr>
          <w:rStyle w:val="GeneralChar"/>
        </w:rPr>
        <w:t>HSM</w:t>
      </w:r>
      <w:r w:rsidR="00F85755">
        <w:rPr>
          <w:rStyle w:val="GeneralChar"/>
        </w:rPr>
        <w:t>y</w:t>
      </w:r>
      <w:r w:rsidR="00EB7CB8">
        <w:rPr>
          <w:rStyle w:val="GeneralChar"/>
        </w:rPr>
        <w:t>y</w:t>
      </w:r>
      <w:r w:rsidR="00F85755">
        <w:rPr>
          <w:rStyle w:val="GeneralChar"/>
        </w:rPr>
        <w:t>y</w:t>
      </w:r>
      <w:proofErr w:type="spellEnd"/>
      <w:r w:rsidRPr="00000B69">
        <w:rPr>
          <w:rStyle w:val="GeneralChar"/>
        </w:rPr>
        <w:t xml:space="preserve">: </w:t>
      </w:r>
      <w:r w:rsidR="00815B0D">
        <w:rPr>
          <w:rStyle w:val="GeneralChar"/>
        </w:rPr>
        <w:t>Humanities,</w:t>
      </w:r>
      <w:r w:rsidR="00DD7686">
        <w:rPr>
          <w:rStyle w:val="GeneralChar"/>
        </w:rPr>
        <w:t xml:space="preserve"> Social</w:t>
      </w:r>
      <w:r w:rsidR="00815B0D">
        <w:rPr>
          <w:rStyle w:val="GeneralChar"/>
        </w:rPr>
        <w:t xml:space="preserve"> Science</w:t>
      </w:r>
      <w:r w:rsidR="00BA571E">
        <w:rPr>
          <w:rStyle w:val="GeneralChar"/>
        </w:rPr>
        <w:t>s</w:t>
      </w:r>
      <w:r w:rsidR="00815B0D">
        <w:rPr>
          <w:rStyle w:val="GeneralChar"/>
        </w:rPr>
        <w:t>&amp; Management</w:t>
      </w:r>
      <w:r w:rsidR="00F85755" w:rsidRPr="00F85755">
        <w:rPr>
          <w:rStyle w:val="GeneralChar"/>
        </w:rPr>
        <w:t xml:space="preserve"> Course</w:t>
      </w:r>
    </w:p>
    <w:p w:rsidR="00000B69" w:rsidRDefault="00815B0D" w:rsidP="00A37057">
      <w:pPr>
        <w:ind w:left="1440" w:hanging="630"/>
        <w:jc w:val="both"/>
        <w:rPr>
          <w:rStyle w:val="GeneralChar"/>
        </w:rPr>
      </w:pPr>
      <w:r>
        <w:rPr>
          <w:rStyle w:val="GeneralChar"/>
        </w:rPr>
        <w:t>ii.</w:t>
      </w:r>
      <w:r>
        <w:rPr>
          <w:rStyle w:val="GeneralChar"/>
        </w:rPr>
        <w:tab/>
      </w:r>
      <w:proofErr w:type="spellStart"/>
      <w:r>
        <w:rPr>
          <w:rStyle w:val="GeneralChar"/>
        </w:rPr>
        <w:t>BSC</w:t>
      </w:r>
      <w:r w:rsidR="00000B69" w:rsidRPr="00000B69">
        <w:rPr>
          <w:rStyle w:val="GeneralChar"/>
        </w:rPr>
        <w:t>y</w:t>
      </w:r>
      <w:r w:rsidR="00603357">
        <w:rPr>
          <w:rStyle w:val="GeneralChar"/>
        </w:rPr>
        <w:t>y</w:t>
      </w:r>
      <w:r w:rsidR="00000B69" w:rsidRPr="00000B69">
        <w:rPr>
          <w:rStyle w:val="GeneralChar"/>
        </w:rPr>
        <w:t>y</w:t>
      </w:r>
      <w:proofErr w:type="spellEnd"/>
      <w:r w:rsidR="00000B69" w:rsidRPr="00000B69">
        <w:rPr>
          <w:rStyle w:val="GeneralChar"/>
        </w:rPr>
        <w:t xml:space="preserve">: </w:t>
      </w:r>
      <w:r>
        <w:rPr>
          <w:rStyle w:val="GeneralChar"/>
        </w:rPr>
        <w:t>Basic Science</w:t>
      </w:r>
      <w:r w:rsidR="00F85755" w:rsidRPr="00F85755">
        <w:rPr>
          <w:rStyle w:val="GeneralChar"/>
        </w:rPr>
        <w:t xml:space="preserve"> Course</w:t>
      </w:r>
    </w:p>
    <w:p w:rsidR="0010358E" w:rsidRDefault="00815B0D" w:rsidP="00A37057">
      <w:pPr>
        <w:ind w:left="1440" w:hanging="630"/>
        <w:jc w:val="both"/>
        <w:rPr>
          <w:rStyle w:val="GeneralChar"/>
        </w:rPr>
      </w:pPr>
      <w:r>
        <w:rPr>
          <w:rStyle w:val="GeneralChar"/>
        </w:rPr>
        <w:t>iii.</w:t>
      </w:r>
      <w:r>
        <w:rPr>
          <w:rStyle w:val="GeneralChar"/>
        </w:rPr>
        <w:tab/>
      </w:r>
      <w:proofErr w:type="spellStart"/>
      <w:r w:rsidRPr="00C30F98">
        <w:rPr>
          <w:rStyle w:val="GeneralChar"/>
        </w:rPr>
        <w:t>MCy</w:t>
      </w:r>
      <w:r w:rsidR="00603357" w:rsidRPr="00C30F98">
        <w:rPr>
          <w:rStyle w:val="GeneralChar"/>
        </w:rPr>
        <w:t>y</w:t>
      </w:r>
      <w:r w:rsidR="0010358E" w:rsidRPr="00C30F98">
        <w:rPr>
          <w:rStyle w:val="GeneralChar"/>
        </w:rPr>
        <w:t>y</w:t>
      </w:r>
      <w:proofErr w:type="spellEnd"/>
      <w:r w:rsidR="0010358E" w:rsidRPr="00C30F98">
        <w:rPr>
          <w:rStyle w:val="GeneralChar"/>
        </w:rPr>
        <w:t xml:space="preserve">: </w:t>
      </w:r>
      <w:r w:rsidRPr="00C30F98">
        <w:rPr>
          <w:rStyle w:val="GeneralChar"/>
        </w:rPr>
        <w:t>Mandatory</w:t>
      </w:r>
      <w:r w:rsidR="0010358E" w:rsidRPr="00C30F98">
        <w:rPr>
          <w:rStyle w:val="GeneralChar"/>
        </w:rPr>
        <w:t xml:space="preserve"> Course</w:t>
      </w:r>
    </w:p>
    <w:p w:rsidR="009838FB" w:rsidRPr="00000B69" w:rsidRDefault="009838FB" w:rsidP="00A37057">
      <w:pPr>
        <w:ind w:left="1440" w:hanging="630"/>
        <w:jc w:val="both"/>
        <w:rPr>
          <w:rStyle w:val="GeneralChar"/>
        </w:rPr>
      </w:pPr>
      <w:r>
        <w:rPr>
          <w:rStyle w:val="GeneralChar"/>
        </w:rPr>
        <w:t>iv.</w:t>
      </w:r>
      <w:r>
        <w:rPr>
          <w:rStyle w:val="GeneralChar"/>
        </w:rPr>
        <w:tab/>
      </w:r>
      <w:proofErr w:type="spellStart"/>
      <w:r>
        <w:rPr>
          <w:rStyle w:val="GeneralChar"/>
        </w:rPr>
        <w:t>GSCyyy</w:t>
      </w:r>
      <w:proofErr w:type="spellEnd"/>
      <w:r>
        <w:rPr>
          <w:rStyle w:val="GeneralChar"/>
        </w:rPr>
        <w:t xml:space="preserve">: </w:t>
      </w:r>
      <w:r w:rsidRPr="009838FB">
        <w:rPr>
          <w:rStyle w:val="GeneralChar"/>
        </w:rPr>
        <w:t>General Studies Courses</w:t>
      </w:r>
    </w:p>
    <w:p w:rsidR="001A1E90" w:rsidRDefault="00000B69" w:rsidP="00C167B2">
      <w:pPr>
        <w:pStyle w:val="ListParagraph"/>
        <w:numPr>
          <w:ilvl w:val="0"/>
          <w:numId w:val="22"/>
        </w:numPr>
        <w:ind w:left="630" w:hanging="540"/>
        <w:jc w:val="both"/>
        <w:rPr>
          <w:rStyle w:val="GeneralChar"/>
        </w:rPr>
      </w:pPr>
      <w:r w:rsidRPr="00A37057">
        <w:rPr>
          <w:rStyle w:val="GeneralChar"/>
          <w:b/>
        </w:rPr>
        <w:t>General Electives:</w:t>
      </w:r>
      <w:r w:rsidRPr="00000B69">
        <w:rPr>
          <w:rStyle w:val="GeneralChar"/>
        </w:rPr>
        <w:t xml:space="preserve"> A student may take a course under the </w:t>
      </w:r>
      <w:r w:rsidR="004A5DAC">
        <w:rPr>
          <w:rStyle w:val="GeneralChar"/>
        </w:rPr>
        <w:t>category of General Elective (GE</w:t>
      </w:r>
      <w:r w:rsidRPr="00000B69">
        <w:rPr>
          <w:rStyle w:val="GeneralChar"/>
        </w:rPr>
        <w:t xml:space="preserve">) offered by any other Department of the Institute under the categories of Core Course (CC) and Discipline </w:t>
      </w:r>
      <w:r w:rsidR="00A11FB3">
        <w:rPr>
          <w:rStyle w:val="GeneralChar"/>
        </w:rPr>
        <w:t>Specific</w:t>
      </w:r>
      <w:r w:rsidRPr="00000B69">
        <w:rPr>
          <w:rStyle w:val="GeneralChar"/>
        </w:rPr>
        <w:t xml:space="preserve"> Elec</w:t>
      </w:r>
      <w:r w:rsidR="004A5DAC">
        <w:rPr>
          <w:rStyle w:val="GeneralChar"/>
        </w:rPr>
        <w:t>tives (DE</w:t>
      </w:r>
      <w:r w:rsidRPr="00000B69">
        <w:rPr>
          <w:rStyle w:val="GeneralChar"/>
        </w:rPr>
        <w:t>). However, such options shall be offered to a student as per prescribed guidelines of the Institute.</w:t>
      </w:r>
    </w:p>
    <w:p w:rsidR="009838FB" w:rsidRDefault="009838FB" w:rsidP="009838FB">
      <w:pPr>
        <w:pStyle w:val="ListParagraph"/>
        <w:numPr>
          <w:ilvl w:val="0"/>
          <w:numId w:val="22"/>
        </w:numPr>
        <w:ind w:left="630" w:hanging="540"/>
        <w:jc w:val="both"/>
        <w:rPr>
          <w:rStyle w:val="GeneralChar"/>
        </w:rPr>
      </w:pPr>
      <w:r w:rsidRPr="00A37057">
        <w:rPr>
          <w:rStyle w:val="GeneralChar"/>
          <w:b/>
        </w:rPr>
        <w:t>General Electives:</w:t>
      </w:r>
      <w:r w:rsidRPr="00000B69">
        <w:rPr>
          <w:rStyle w:val="GeneralChar"/>
        </w:rPr>
        <w:t xml:space="preserve"> A student may take a course under the </w:t>
      </w:r>
      <w:r>
        <w:rPr>
          <w:rStyle w:val="GeneralChar"/>
        </w:rPr>
        <w:t>category of General Elective (GE</w:t>
      </w:r>
      <w:r w:rsidRPr="00000B69">
        <w:rPr>
          <w:rStyle w:val="GeneralChar"/>
        </w:rPr>
        <w:t xml:space="preserve">) offered by any other Department of the Institute under the categories of Core Course (CC) and Discipline </w:t>
      </w:r>
      <w:r>
        <w:rPr>
          <w:rStyle w:val="GeneralChar"/>
        </w:rPr>
        <w:t>Specific</w:t>
      </w:r>
      <w:r w:rsidRPr="00000B69">
        <w:rPr>
          <w:rStyle w:val="GeneralChar"/>
        </w:rPr>
        <w:t xml:space="preserve"> Elec</w:t>
      </w:r>
      <w:r>
        <w:rPr>
          <w:rStyle w:val="GeneralChar"/>
        </w:rPr>
        <w:t>tives (DE</w:t>
      </w:r>
      <w:r w:rsidRPr="00000B69">
        <w:rPr>
          <w:rStyle w:val="GeneralChar"/>
        </w:rPr>
        <w:t>). However, such options shall be offered to a student as per prescribed guidelines of the Institute.</w:t>
      </w:r>
    </w:p>
    <w:p w:rsidR="00FA45E1" w:rsidRDefault="00FA45E1" w:rsidP="00C167B2">
      <w:pPr>
        <w:pStyle w:val="ListParagraph"/>
        <w:numPr>
          <w:ilvl w:val="0"/>
          <w:numId w:val="22"/>
        </w:numPr>
        <w:ind w:left="630" w:hanging="540"/>
        <w:jc w:val="both"/>
        <w:rPr>
          <w:rStyle w:val="GeneralChar"/>
        </w:rPr>
      </w:pPr>
      <w:r w:rsidRPr="00FA45E1">
        <w:rPr>
          <w:rStyle w:val="GeneralChar"/>
        </w:rPr>
        <w:t xml:space="preserve">The </w:t>
      </w:r>
      <w:r>
        <w:rPr>
          <w:rStyle w:val="GeneralChar"/>
        </w:rPr>
        <w:t xml:space="preserve">opting of a course by the student will depend upon the requisites for that course and with the </w:t>
      </w:r>
      <w:r w:rsidR="00CC1BBD">
        <w:rPr>
          <w:rStyle w:val="GeneralChar"/>
        </w:rPr>
        <w:t>consent</w:t>
      </w:r>
      <w:r w:rsidR="00E25BF4">
        <w:rPr>
          <w:rStyle w:val="GeneralChar"/>
        </w:rPr>
        <w:t xml:space="preserve"> of the course advisor</w:t>
      </w:r>
      <w:r>
        <w:rPr>
          <w:rStyle w:val="GeneralChar"/>
        </w:rPr>
        <w:t>.</w:t>
      </w:r>
    </w:p>
    <w:p w:rsidR="00013D3A" w:rsidRPr="00FA45E1" w:rsidRDefault="00013D3A" w:rsidP="00013D3A">
      <w:pPr>
        <w:pStyle w:val="ListParagraph"/>
        <w:ind w:left="630"/>
        <w:jc w:val="both"/>
        <w:rPr>
          <w:rStyle w:val="GeneralChar"/>
        </w:rPr>
      </w:pPr>
    </w:p>
    <w:p w:rsidR="001A1E90" w:rsidRDefault="00B974E5" w:rsidP="00B974E5">
      <w:pPr>
        <w:pStyle w:val="Heading1"/>
        <w:rPr>
          <w:rStyle w:val="GeneralChar"/>
        </w:rPr>
      </w:pPr>
      <w:bookmarkStart w:id="3" w:name="_Toc511644724"/>
      <w:r>
        <w:rPr>
          <w:rStyle w:val="GeneralChar"/>
        </w:rPr>
        <w:t>PROGRAM OUTCOMES</w:t>
      </w:r>
      <w:bookmarkEnd w:id="3"/>
    </w:p>
    <w:p w:rsidR="00B974E5" w:rsidRPr="00B974E5" w:rsidRDefault="00B974E5" w:rsidP="00E94C8D">
      <w:pPr>
        <w:pStyle w:val="General"/>
        <w:numPr>
          <w:ilvl w:val="0"/>
          <w:numId w:val="21"/>
        </w:numPr>
        <w:rPr>
          <w:rStyle w:val="GeneralChar"/>
        </w:rPr>
      </w:pPr>
      <w:r w:rsidRPr="00B974E5">
        <w:rPr>
          <w:rStyle w:val="GeneralChar"/>
        </w:rPr>
        <w:t>At the comp</w:t>
      </w:r>
      <w:r>
        <w:rPr>
          <w:rStyle w:val="GeneralChar"/>
        </w:rPr>
        <w:t xml:space="preserve">letion of the </w:t>
      </w:r>
      <w:proofErr w:type="spellStart"/>
      <w:r>
        <w:rPr>
          <w:rStyle w:val="GeneralChar"/>
        </w:rPr>
        <w:t>B.Tech</w:t>
      </w:r>
      <w:proofErr w:type="spellEnd"/>
      <w:r w:rsidRPr="00B974E5">
        <w:rPr>
          <w:rStyle w:val="GeneralChar"/>
        </w:rPr>
        <w:t xml:space="preserve">. Computer </w:t>
      </w:r>
      <w:r>
        <w:rPr>
          <w:rStyle w:val="GeneralChar"/>
        </w:rPr>
        <w:t>Science &amp;</w:t>
      </w:r>
      <w:r w:rsidRPr="00B974E5">
        <w:rPr>
          <w:rStyle w:val="GeneralChar"/>
        </w:rPr>
        <w:t>Engineering Program, a student will achieve the following outcomes:</w:t>
      </w:r>
    </w:p>
    <w:p w:rsidR="00B974E5" w:rsidRPr="00B974E5" w:rsidRDefault="00B974E5" w:rsidP="00E94C8D">
      <w:pPr>
        <w:pStyle w:val="General"/>
        <w:numPr>
          <w:ilvl w:val="0"/>
          <w:numId w:val="21"/>
        </w:numPr>
        <w:rPr>
          <w:rStyle w:val="GeneralChar"/>
        </w:rPr>
      </w:pPr>
      <w:r w:rsidRPr="00B974E5">
        <w:rPr>
          <w:rStyle w:val="GeneralChar"/>
        </w:rPr>
        <w:t>Gain an ability to apply the knowledge of mathematics, science, Engineering fundamentals and computer engineering in solving complex engineering problems.</w:t>
      </w:r>
    </w:p>
    <w:p w:rsidR="001A1E90" w:rsidRDefault="00B974E5" w:rsidP="00E94C8D">
      <w:pPr>
        <w:pStyle w:val="General"/>
        <w:numPr>
          <w:ilvl w:val="0"/>
          <w:numId w:val="21"/>
        </w:numPr>
        <w:rPr>
          <w:rStyle w:val="GeneralChar"/>
        </w:rPr>
      </w:pPr>
      <w:r w:rsidRPr="00B974E5">
        <w:rPr>
          <w:rStyle w:val="GeneralChar"/>
        </w:rPr>
        <w:t>Acquire the ability to survey the literature, conduct experiments, interpret data and analyze complex engineering problems.</w:t>
      </w:r>
    </w:p>
    <w:p w:rsidR="001A1E90" w:rsidRDefault="00B974E5" w:rsidP="00E94C8D">
      <w:pPr>
        <w:pStyle w:val="General"/>
        <w:numPr>
          <w:ilvl w:val="0"/>
          <w:numId w:val="21"/>
        </w:numPr>
        <w:rPr>
          <w:rStyle w:val="GeneralChar"/>
        </w:rPr>
      </w:pPr>
      <w:r w:rsidRPr="00B974E5">
        <w:rPr>
          <w:rStyle w:val="GeneralChar"/>
        </w:rPr>
        <w:t>Acquire the ability to design a system, its components and processes to meet requirements with due regard to social, economic and environmental considerations.</w:t>
      </w:r>
    </w:p>
    <w:p w:rsidR="00B974E5" w:rsidRPr="00B974E5" w:rsidRDefault="00B974E5" w:rsidP="00E94C8D">
      <w:pPr>
        <w:pStyle w:val="General"/>
        <w:numPr>
          <w:ilvl w:val="0"/>
          <w:numId w:val="21"/>
        </w:numPr>
        <w:rPr>
          <w:rStyle w:val="GeneralChar"/>
        </w:rPr>
      </w:pPr>
      <w:r w:rsidRPr="00B974E5">
        <w:rPr>
          <w:rStyle w:val="GeneralChar"/>
        </w:rPr>
        <w:t>Acquire the ability to apply research based knowledge and methods to investigate complex engineering problems with focus on computer engineering.</w:t>
      </w:r>
    </w:p>
    <w:p w:rsidR="00B974E5" w:rsidRPr="00B974E5" w:rsidRDefault="00B974E5" w:rsidP="00E94C8D">
      <w:pPr>
        <w:pStyle w:val="General"/>
        <w:numPr>
          <w:ilvl w:val="0"/>
          <w:numId w:val="21"/>
        </w:numPr>
        <w:rPr>
          <w:rStyle w:val="GeneralChar"/>
        </w:rPr>
      </w:pPr>
      <w:r w:rsidRPr="00B974E5">
        <w:rPr>
          <w:rStyle w:val="GeneralChar"/>
        </w:rPr>
        <w:t>Acquire the ability to select existing tools, techniques and resources and create new ones to model complex engineering problems and activities.</w:t>
      </w:r>
    </w:p>
    <w:p w:rsidR="00B974E5" w:rsidRPr="00B974E5" w:rsidRDefault="00B974E5" w:rsidP="00E94C8D">
      <w:pPr>
        <w:pStyle w:val="General"/>
        <w:numPr>
          <w:ilvl w:val="0"/>
          <w:numId w:val="21"/>
        </w:numPr>
        <w:rPr>
          <w:rStyle w:val="GeneralChar"/>
        </w:rPr>
      </w:pPr>
      <w:r w:rsidRPr="00B974E5">
        <w:rPr>
          <w:rStyle w:val="GeneralChar"/>
        </w:rPr>
        <w:t>Understand the responsibilities of an engineering profession towards society, economy, health, safety and legal issues.</w:t>
      </w:r>
    </w:p>
    <w:p w:rsidR="00B974E5" w:rsidRPr="00B974E5" w:rsidRDefault="00B974E5" w:rsidP="00E94C8D">
      <w:pPr>
        <w:pStyle w:val="General"/>
        <w:numPr>
          <w:ilvl w:val="0"/>
          <w:numId w:val="21"/>
        </w:numPr>
        <w:rPr>
          <w:rStyle w:val="GeneralChar"/>
        </w:rPr>
      </w:pPr>
      <w:r w:rsidRPr="00B974E5">
        <w:rPr>
          <w:rStyle w:val="GeneralChar"/>
        </w:rPr>
        <w:t>Understand a computer engineer’s role in enhancing sustainable development.</w:t>
      </w:r>
    </w:p>
    <w:p w:rsidR="00B974E5" w:rsidRPr="00B974E5" w:rsidRDefault="00B974E5" w:rsidP="00E94C8D">
      <w:pPr>
        <w:pStyle w:val="General"/>
        <w:numPr>
          <w:ilvl w:val="0"/>
          <w:numId w:val="21"/>
        </w:numPr>
        <w:rPr>
          <w:rStyle w:val="GeneralChar"/>
        </w:rPr>
      </w:pPr>
      <w:r w:rsidRPr="00B974E5">
        <w:rPr>
          <w:rStyle w:val="GeneralChar"/>
        </w:rPr>
        <w:t>Demonstrate professional ethics and responsibilities with utmost integrity at all times</w:t>
      </w:r>
    </w:p>
    <w:p w:rsidR="00B974E5" w:rsidRPr="00B974E5" w:rsidRDefault="00B974E5" w:rsidP="00E94C8D">
      <w:pPr>
        <w:pStyle w:val="General"/>
        <w:numPr>
          <w:ilvl w:val="0"/>
          <w:numId w:val="21"/>
        </w:numPr>
        <w:rPr>
          <w:rStyle w:val="GeneralChar"/>
        </w:rPr>
      </w:pPr>
      <w:r w:rsidRPr="00B974E5">
        <w:rPr>
          <w:rStyle w:val="GeneralChar"/>
        </w:rPr>
        <w:t>Acquire the ability to contribute effectively as members or leaders of diverse and multidisciplinary teams.</w:t>
      </w:r>
    </w:p>
    <w:p w:rsidR="00B974E5" w:rsidRPr="00B974E5" w:rsidRDefault="00B974E5" w:rsidP="00E94C8D">
      <w:pPr>
        <w:pStyle w:val="General"/>
        <w:numPr>
          <w:ilvl w:val="0"/>
          <w:numId w:val="21"/>
        </w:numPr>
        <w:rPr>
          <w:rStyle w:val="GeneralChar"/>
        </w:rPr>
      </w:pPr>
      <w:r w:rsidRPr="00B974E5">
        <w:rPr>
          <w:rStyle w:val="GeneralChar"/>
        </w:rPr>
        <w:lastRenderedPageBreak/>
        <w:t>Communicate effectively among professional and with society through reports, presentations, documentations and instructions.</w:t>
      </w:r>
    </w:p>
    <w:p w:rsidR="003E3B17" w:rsidRDefault="00B974E5" w:rsidP="00E94C8D">
      <w:pPr>
        <w:pStyle w:val="General"/>
        <w:numPr>
          <w:ilvl w:val="0"/>
          <w:numId w:val="21"/>
        </w:numPr>
        <w:rPr>
          <w:rStyle w:val="GeneralChar"/>
        </w:rPr>
      </w:pPr>
      <w:r w:rsidRPr="00B974E5">
        <w:rPr>
          <w:rStyle w:val="GeneralChar"/>
        </w:rPr>
        <w:t>Engage in lifelong learning in ever evolving landscape of computer science and engineering.</w:t>
      </w:r>
    </w:p>
    <w:p w:rsidR="003E3B17" w:rsidRDefault="003E3B17" w:rsidP="003E3B17">
      <w:pPr>
        <w:pStyle w:val="General"/>
        <w:rPr>
          <w:rStyle w:val="GeneralChar"/>
        </w:rPr>
      </w:pPr>
    </w:p>
    <w:p w:rsidR="003E3B17" w:rsidRDefault="003E3B17" w:rsidP="003E3B17">
      <w:pPr>
        <w:pStyle w:val="General"/>
        <w:rPr>
          <w:rStyle w:val="GeneralChar"/>
        </w:rPr>
      </w:pPr>
    </w:p>
    <w:p w:rsidR="003E3B17" w:rsidRDefault="003E3B17" w:rsidP="003E3B17">
      <w:pPr>
        <w:pStyle w:val="General"/>
        <w:rPr>
          <w:rStyle w:val="GeneralChar"/>
        </w:rPr>
        <w:sectPr w:rsidR="003E3B17" w:rsidSect="00592ACE">
          <w:pgSz w:w="12240" w:h="15840"/>
          <w:pgMar w:top="1440" w:right="1440" w:bottom="1440" w:left="1440" w:header="144" w:footer="720" w:gutter="0"/>
          <w:pgNumType w:start="0"/>
          <w:cols w:space="720"/>
          <w:titlePg/>
          <w:docGrid w:linePitch="360"/>
        </w:sectPr>
      </w:pPr>
    </w:p>
    <w:p w:rsidR="00B974E5" w:rsidRDefault="004F088A" w:rsidP="004F088A">
      <w:pPr>
        <w:pStyle w:val="Heading1"/>
        <w:jc w:val="center"/>
        <w:rPr>
          <w:rStyle w:val="GeneralChar"/>
        </w:rPr>
      </w:pPr>
      <w:bookmarkStart w:id="4" w:name="_Toc511644725"/>
      <w:r>
        <w:rPr>
          <w:rStyle w:val="GeneralChar"/>
        </w:rPr>
        <w:lastRenderedPageBreak/>
        <w:t>SCHEME – SEMESTER WISE COURSE ALLOCATION</w:t>
      </w:r>
      <w:bookmarkEnd w:id="4"/>
    </w:p>
    <w:p w:rsidR="00B974E5" w:rsidRDefault="00B974E5" w:rsidP="001A1E90">
      <w:pPr>
        <w:jc w:val="both"/>
        <w:rPr>
          <w:rStyle w:val="GeneralChar"/>
        </w:rPr>
      </w:pPr>
    </w:p>
    <w:p w:rsidR="001A376E" w:rsidRPr="001A376E" w:rsidRDefault="001A376E" w:rsidP="001A376E">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sidRPr="001A376E">
        <w:rPr>
          <w:rFonts w:ascii="Trebuchet MS" w:eastAsia="Trebuchet MS" w:hAnsi="Trebuchet MS" w:cs="Times New Roman"/>
          <w:b/>
          <w:bCs/>
          <w:color w:val="262626"/>
          <w:kern w:val="0"/>
          <w:sz w:val="24"/>
          <w:szCs w:val="20"/>
          <w:lang w:eastAsia="en-US"/>
        </w:rPr>
        <w:t>First Semester Syllabus</w:t>
      </w:r>
    </w:p>
    <w:tbl>
      <w:tblPr>
        <w:tblStyle w:val="SyllabusTable-withBorders"/>
        <w:tblW w:w="9724" w:type="dxa"/>
        <w:jc w:val="center"/>
        <w:tblLook w:val="04A0" w:firstRow="1" w:lastRow="0" w:firstColumn="1" w:lastColumn="0" w:noHBand="0" w:noVBand="1"/>
      </w:tblPr>
      <w:tblGrid>
        <w:gridCol w:w="436"/>
        <w:gridCol w:w="835"/>
        <w:gridCol w:w="904"/>
        <w:gridCol w:w="4457"/>
        <w:gridCol w:w="771"/>
        <w:gridCol w:w="771"/>
        <w:gridCol w:w="771"/>
        <w:gridCol w:w="779"/>
      </w:tblGrid>
      <w:tr w:rsidR="004C2471" w:rsidRPr="001A376E" w:rsidTr="00F359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9B44D4">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5" w:type="dxa"/>
          </w:tcPr>
          <w:p w:rsidR="004C2471" w:rsidRPr="001A376E" w:rsidRDefault="004C2471" w:rsidP="001A376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4" w:type="dxa"/>
            <w:vAlign w:val="center"/>
          </w:tcPr>
          <w:p w:rsidR="004C2471" w:rsidRPr="001A376E" w:rsidRDefault="004C2471" w:rsidP="00BB61A6">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57" w:type="dxa"/>
            <w:vAlign w:val="center"/>
          </w:tcPr>
          <w:p w:rsidR="004C2471" w:rsidRPr="001A376E" w:rsidRDefault="004C2471" w:rsidP="001A376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4C2471" w:rsidRPr="001A376E" w:rsidRDefault="004C2471" w:rsidP="00476E2B">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1</w:t>
            </w:r>
          </w:p>
        </w:tc>
        <w:tc>
          <w:tcPr>
            <w:tcW w:w="835" w:type="dxa"/>
          </w:tcPr>
          <w:p w:rsidR="004C2471" w:rsidRPr="001A376E" w:rsidRDefault="00E7011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4C2471" w:rsidRPr="00A010E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57" w:type="dxa"/>
            <w:vAlign w:val="center"/>
          </w:tcPr>
          <w:p w:rsidR="004C2471" w:rsidRPr="00B17662"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Physics</w:t>
            </w:r>
          </w:p>
        </w:tc>
        <w:tc>
          <w:tcPr>
            <w:tcW w:w="771" w:type="dxa"/>
            <w:vAlign w:val="center"/>
          </w:tcPr>
          <w:p w:rsidR="004C247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4C247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4C2471" w:rsidRDefault="00F2742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2</w:t>
            </w:r>
          </w:p>
        </w:tc>
        <w:tc>
          <w:tcPr>
            <w:tcW w:w="835" w:type="dxa"/>
          </w:tcPr>
          <w:p w:rsidR="004C2471" w:rsidRPr="001A376E" w:rsidRDefault="00E7011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4C2471" w:rsidRPr="00A010E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57"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1173E7">
              <w:rPr>
                <w:rFonts w:ascii="Trebuchet MS" w:hAnsi="Trebuchet MS" w:cs="Times New Roman"/>
              </w:rPr>
              <w:t>-1</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4C2471" w:rsidRPr="003F612C" w:rsidRDefault="00F2742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3</w:t>
            </w:r>
          </w:p>
        </w:tc>
        <w:tc>
          <w:tcPr>
            <w:tcW w:w="835" w:type="dxa"/>
          </w:tcPr>
          <w:p w:rsidR="004C2471" w:rsidRPr="001A376E" w:rsidRDefault="00E7011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4C2471" w:rsidRPr="00A010E1" w:rsidRDefault="00B16C87"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EEC</w:t>
            </w:r>
            <w:r w:rsidR="00460052">
              <w:rPr>
                <w:rFonts w:ascii="Trebuchet MS" w:hAnsi="Trebuchet MS" w:cs="Times New Roman"/>
              </w:rPr>
              <w:t>1</w:t>
            </w:r>
            <w:r>
              <w:rPr>
                <w:rFonts w:ascii="Trebuchet MS" w:hAnsi="Trebuchet MS" w:cs="Times New Roman"/>
              </w:rPr>
              <w:t>01</w:t>
            </w:r>
          </w:p>
        </w:tc>
        <w:tc>
          <w:tcPr>
            <w:tcW w:w="4457" w:type="dxa"/>
            <w:vAlign w:val="center"/>
          </w:tcPr>
          <w:p w:rsidR="004C2471" w:rsidRPr="003F612C" w:rsidRDefault="007B4715"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Basic Electrical Engineering</w:t>
            </w:r>
          </w:p>
        </w:tc>
        <w:tc>
          <w:tcPr>
            <w:tcW w:w="771" w:type="dxa"/>
            <w:vAlign w:val="center"/>
          </w:tcPr>
          <w:p w:rsidR="004C2471" w:rsidRPr="003F612C" w:rsidRDefault="007B4715"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Pr="003F612C" w:rsidRDefault="00A4627D"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7B4715"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4C2471" w:rsidRPr="003F612C" w:rsidRDefault="00A4627D"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4</w:t>
            </w:r>
          </w:p>
        </w:tc>
        <w:tc>
          <w:tcPr>
            <w:tcW w:w="835" w:type="dxa"/>
          </w:tcPr>
          <w:p w:rsidR="004C2471" w:rsidRPr="001A376E" w:rsidRDefault="00E7011E" w:rsidP="008A330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4C2471" w:rsidRPr="00A010E1" w:rsidRDefault="0064551B"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ME</w:t>
            </w:r>
            <w:r w:rsidR="00742ADC">
              <w:rPr>
                <w:rFonts w:ascii="Trebuchet MS" w:hAnsi="Trebuchet MS" w:cs="Times New Roman"/>
              </w:rPr>
              <w:t>C</w:t>
            </w:r>
            <w:r w:rsidR="00460052">
              <w:rPr>
                <w:rFonts w:ascii="Trebuchet MS" w:hAnsi="Trebuchet MS" w:cs="Times New Roman"/>
              </w:rPr>
              <w:t>1</w:t>
            </w:r>
            <w:r>
              <w:rPr>
                <w:rFonts w:ascii="Trebuchet MS" w:hAnsi="Trebuchet MS" w:cs="Times New Roman"/>
              </w:rPr>
              <w:t>01</w:t>
            </w:r>
          </w:p>
        </w:tc>
        <w:tc>
          <w:tcPr>
            <w:tcW w:w="4457" w:type="dxa"/>
            <w:vAlign w:val="center"/>
          </w:tcPr>
          <w:p w:rsidR="004C2471" w:rsidRPr="003F612C" w:rsidRDefault="0064551B"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Engineering Graphics &amp; Design</w:t>
            </w:r>
          </w:p>
        </w:tc>
        <w:tc>
          <w:tcPr>
            <w:tcW w:w="771" w:type="dxa"/>
            <w:vAlign w:val="center"/>
          </w:tcPr>
          <w:p w:rsidR="004C2471" w:rsidRPr="003F612C" w:rsidRDefault="00655B41"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4C2471" w:rsidRPr="003F612C" w:rsidRDefault="00655B41" w:rsidP="008A330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655B41"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9" w:type="dxa"/>
            <w:vAlign w:val="center"/>
          </w:tcPr>
          <w:p w:rsidR="004C2471" w:rsidRPr="003F612C" w:rsidRDefault="00655B4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C02E5E">
            <w:pPr>
              <w:spacing w:before="80" w:after="80"/>
              <w:ind w:left="0" w:right="0"/>
              <w:rPr>
                <w:rFonts w:ascii="Trebuchet MS" w:hAnsi="Trebuchet MS" w:cs="Times New Roman"/>
              </w:rPr>
            </w:pPr>
            <w:r w:rsidRPr="001A376E">
              <w:rPr>
                <w:rFonts w:ascii="Trebuchet MS" w:hAnsi="Trebuchet MS" w:cs="Times New Roman"/>
              </w:rPr>
              <w:t>5</w:t>
            </w:r>
          </w:p>
        </w:tc>
        <w:tc>
          <w:tcPr>
            <w:tcW w:w="835" w:type="dxa"/>
          </w:tcPr>
          <w:p w:rsidR="004C2471" w:rsidRPr="001A376E" w:rsidRDefault="00E7011E"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4C2471" w:rsidRPr="00A010E1" w:rsidRDefault="007832A1"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w:t>
            </w:r>
            <w:r w:rsidR="00460052">
              <w:rPr>
                <w:rFonts w:ascii="Trebuchet MS" w:hAnsi="Trebuchet MS" w:cs="Times New Roman"/>
              </w:rPr>
              <w:t>1</w:t>
            </w:r>
            <w:r>
              <w:rPr>
                <w:rFonts w:ascii="Trebuchet MS" w:hAnsi="Trebuchet MS" w:cs="Times New Roman"/>
              </w:rPr>
              <w:t>01</w:t>
            </w:r>
          </w:p>
        </w:tc>
        <w:tc>
          <w:tcPr>
            <w:tcW w:w="4457"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Basic Electronics Engineering</w:t>
            </w:r>
          </w:p>
        </w:tc>
        <w:tc>
          <w:tcPr>
            <w:tcW w:w="771"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1"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4C2471" w:rsidRPr="003F612C" w:rsidRDefault="007832A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35931" w:rsidRPr="001A376E" w:rsidRDefault="00F35931" w:rsidP="00F35931">
            <w:pPr>
              <w:spacing w:before="80" w:after="80"/>
              <w:ind w:left="0" w:right="0"/>
              <w:rPr>
                <w:rFonts w:ascii="Trebuchet MS" w:hAnsi="Trebuchet MS" w:cs="Times New Roman"/>
              </w:rPr>
            </w:pPr>
            <w:r>
              <w:rPr>
                <w:rFonts w:ascii="Trebuchet MS" w:hAnsi="Trebuchet MS" w:cs="Times New Roman"/>
              </w:rPr>
              <w:t>6</w:t>
            </w:r>
          </w:p>
        </w:tc>
        <w:tc>
          <w:tcPr>
            <w:tcW w:w="835" w:type="dxa"/>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4"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GSC101</w:t>
            </w:r>
          </w:p>
        </w:tc>
        <w:tc>
          <w:tcPr>
            <w:tcW w:w="4457" w:type="dxa"/>
            <w:vAlign w:val="center"/>
          </w:tcPr>
          <w:p w:rsidR="00F35931" w:rsidRDefault="00793E6B"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w:t>
            </w:r>
            <w:r w:rsidR="00F35931">
              <w:rPr>
                <w:rFonts w:ascii="Trebuchet MS" w:hAnsi="Trebuchet MS" w:cs="Times New Roman"/>
              </w:rPr>
              <w:t>I</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7832A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832A1" w:rsidRPr="001A376E" w:rsidRDefault="007832A1" w:rsidP="00C02E5E">
            <w:pPr>
              <w:spacing w:before="80" w:after="80"/>
              <w:ind w:left="0" w:right="0"/>
              <w:rPr>
                <w:rFonts w:ascii="Trebuchet MS" w:hAnsi="Trebuchet MS" w:cs="Times New Roman"/>
              </w:rPr>
            </w:pPr>
          </w:p>
        </w:tc>
        <w:tc>
          <w:tcPr>
            <w:tcW w:w="835" w:type="dxa"/>
          </w:tcPr>
          <w:p w:rsidR="007832A1" w:rsidRPr="001A376E"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4"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57"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7832A1" w:rsidRDefault="00A4627D"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19</w:t>
            </w:r>
            <w:r w:rsidR="007832A1">
              <w:rPr>
                <w:rFonts w:ascii="Trebuchet MS" w:hAnsi="Trebuchet MS" w:cs="Times New Roman"/>
              </w:rPr>
              <w:t>.5</w:t>
            </w:r>
          </w:p>
        </w:tc>
      </w:tr>
    </w:tbl>
    <w:p w:rsidR="00B974E5" w:rsidRDefault="00B974E5" w:rsidP="001A1E90">
      <w:pPr>
        <w:jc w:val="both"/>
        <w:rPr>
          <w:rStyle w:val="GeneralChar"/>
        </w:rPr>
      </w:pPr>
    </w:p>
    <w:p w:rsidR="004C2471" w:rsidRDefault="00A41EBC" w:rsidP="00885BE8">
      <w:pPr>
        <w:jc w:val="both"/>
        <w:rPr>
          <w:rStyle w:val="GeneralChar"/>
        </w:rPr>
      </w:pPr>
      <w:r>
        <w:rPr>
          <w:rStyle w:val="GeneralChar"/>
        </w:rPr>
        <w:t xml:space="preserve">## </w:t>
      </w:r>
      <w:r w:rsidR="00070A24">
        <w:rPr>
          <w:rStyle w:val="GeneralChar"/>
        </w:rPr>
        <w:t>Students will undergo a mandatory induction program</w:t>
      </w:r>
    </w:p>
    <w:p w:rsidR="009B44D4" w:rsidRDefault="009B44D4" w:rsidP="004C2471">
      <w:pPr>
        <w:numPr>
          <w:ilvl w:val="1"/>
          <w:numId w:val="0"/>
        </w:numPr>
        <w:spacing w:before="0"/>
        <w:ind w:right="0"/>
        <w:jc w:val="center"/>
        <w:rPr>
          <w:rFonts w:ascii="Trebuchet MS" w:eastAsia="Trebuchet MS" w:hAnsi="Trebuchet MS" w:cs="Times New Roman"/>
          <w:b/>
          <w:bCs/>
          <w:color w:val="262626"/>
          <w:kern w:val="0"/>
          <w:sz w:val="24"/>
          <w:szCs w:val="20"/>
          <w:lang w:eastAsia="en-US"/>
        </w:rPr>
      </w:pPr>
    </w:p>
    <w:p w:rsidR="004C2471" w:rsidRPr="001A376E" w:rsidRDefault="008B4FAC" w:rsidP="004C2471">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4C2471">
        <w:rPr>
          <w:rFonts w:ascii="Trebuchet MS" w:eastAsia="Trebuchet MS" w:hAnsi="Trebuchet MS" w:cs="Times New Roman"/>
          <w:b/>
          <w:bCs/>
          <w:color w:val="262626"/>
          <w:kern w:val="0"/>
          <w:sz w:val="24"/>
          <w:szCs w:val="20"/>
          <w:lang w:eastAsia="en-US"/>
        </w:rPr>
        <w:t>Choice Based Subjects</w:t>
      </w:r>
    </w:p>
    <w:p w:rsidR="004C2471" w:rsidRDefault="004C2471" w:rsidP="001A1E90">
      <w:pPr>
        <w:jc w:val="both"/>
        <w:rPr>
          <w:rStyle w:val="GeneralChar"/>
        </w:rPr>
      </w:pPr>
    </w:p>
    <w:tbl>
      <w:tblPr>
        <w:tblStyle w:val="SyllabusTable-withBorders"/>
        <w:tblW w:w="9724" w:type="dxa"/>
        <w:jc w:val="center"/>
        <w:tblLook w:val="04A0" w:firstRow="1" w:lastRow="0" w:firstColumn="1" w:lastColumn="0" w:noHBand="0" w:noVBand="1"/>
      </w:tblPr>
      <w:tblGrid>
        <w:gridCol w:w="482"/>
        <w:gridCol w:w="831"/>
        <w:gridCol w:w="928"/>
        <w:gridCol w:w="4417"/>
        <w:gridCol w:w="763"/>
        <w:gridCol w:w="763"/>
        <w:gridCol w:w="763"/>
        <w:gridCol w:w="777"/>
      </w:tblGrid>
      <w:tr w:rsidR="00064E69" w:rsidRPr="001A376E" w:rsidTr="007342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 w:type="dxa"/>
            <w:vAlign w:val="center"/>
          </w:tcPr>
          <w:p w:rsidR="00064E69" w:rsidRPr="001A376E" w:rsidRDefault="00064E69" w:rsidP="009B44D4">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1"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17"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7"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734240" w:rsidRPr="00345AEF"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1</w:t>
            </w:r>
          </w:p>
        </w:tc>
        <w:tc>
          <w:tcPr>
            <w:tcW w:w="831" w:type="dxa"/>
          </w:tcPr>
          <w:p w:rsidR="00734240" w:rsidRPr="00345AE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BSC</w:t>
            </w:r>
          </w:p>
        </w:tc>
        <w:tc>
          <w:tcPr>
            <w:tcW w:w="928" w:type="dxa"/>
            <w:vAlign w:val="bottom"/>
          </w:tcPr>
          <w:p w:rsidR="00734240" w:rsidRPr="00345AE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BSC001</w:t>
            </w:r>
          </w:p>
        </w:tc>
        <w:tc>
          <w:tcPr>
            <w:tcW w:w="4417" w:type="dxa"/>
            <w:vAlign w:val="bottom"/>
          </w:tcPr>
          <w:p w:rsidR="00734240" w:rsidRPr="00345AE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Physics - Semiconductor physics</w:t>
            </w:r>
          </w:p>
        </w:tc>
        <w:tc>
          <w:tcPr>
            <w:tcW w:w="763" w:type="dxa"/>
            <w:vAlign w:val="center"/>
          </w:tcPr>
          <w:p w:rsidR="00734240" w:rsidRPr="00345AEF"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63" w:type="dxa"/>
            <w:vAlign w:val="center"/>
          </w:tcPr>
          <w:p w:rsidR="00734240" w:rsidRPr="00345AEF"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1</w:t>
            </w:r>
          </w:p>
        </w:tc>
        <w:tc>
          <w:tcPr>
            <w:tcW w:w="763" w:type="dxa"/>
            <w:vAlign w:val="center"/>
          </w:tcPr>
          <w:p w:rsidR="00734240" w:rsidRPr="00345AEF"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77" w:type="dxa"/>
            <w:vAlign w:val="center"/>
          </w:tcPr>
          <w:p w:rsidR="00734240" w:rsidRPr="00345AEF"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2</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BSC002</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Electromagnetic Theory</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3</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BSC003</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Mechanics</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4</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BSC004</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Quantum Mechanics for Engineers</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5</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BSC005</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Oscillation, Waves and Optics</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6</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BSC006</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Chemistry</w:t>
            </w:r>
          </w:p>
        </w:tc>
        <w:tc>
          <w:tcPr>
            <w:tcW w:w="763" w:type="dxa"/>
            <w:vAlign w:val="center"/>
          </w:tcPr>
          <w:p w:rsidR="00734240" w:rsidRPr="00432544"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3</w:t>
            </w:r>
          </w:p>
        </w:tc>
        <w:tc>
          <w:tcPr>
            <w:tcW w:w="763" w:type="dxa"/>
            <w:vAlign w:val="center"/>
          </w:tcPr>
          <w:p w:rsidR="00734240" w:rsidRPr="00432544"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1</w:t>
            </w:r>
          </w:p>
        </w:tc>
        <w:tc>
          <w:tcPr>
            <w:tcW w:w="763" w:type="dxa"/>
            <w:vAlign w:val="center"/>
          </w:tcPr>
          <w:p w:rsidR="00734240" w:rsidRPr="00432544"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3</w:t>
            </w:r>
          </w:p>
        </w:tc>
        <w:tc>
          <w:tcPr>
            <w:tcW w:w="777" w:type="dxa"/>
            <w:vAlign w:val="center"/>
          </w:tcPr>
          <w:p w:rsidR="00734240" w:rsidRPr="00432544"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5.5</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7</w:t>
            </w:r>
          </w:p>
        </w:tc>
        <w:tc>
          <w:tcPr>
            <w:tcW w:w="831" w:type="dxa"/>
          </w:tcPr>
          <w:p w:rsidR="00885BE8" w:rsidRPr="003D2E68"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w:t>
            </w:r>
          </w:p>
        </w:tc>
        <w:tc>
          <w:tcPr>
            <w:tcW w:w="928" w:type="dxa"/>
            <w:vAlign w:val="bottom"/>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BSC007</w:t>
            </w:r>
          </w:p>
        </w:tc>
        <w:tc>
          <w:tcPr>
            <w:tcW w:w="4417" w:type="dxa"/>
            <w:vAlign w:val="bottom"/>
          </w:tcPr>
          <w:p w:rsidR="00885BE8" w:rsidRPr="001C0A5B" w:rsidRDefault="00885BE8" w:rsidP="005B19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Mathematics - </w:t>
            </w:r>
            <w:r w:rsidR="00217746" w:rsidRPr="001C0A5B">
              <w:rPr>
                <w:rFonts w:ascii="Trebuchet MS" w:hAnsi="Trebuchet MS" w:cs="Times New Roman"/>
                <w:b/>
              </w:rPr>
              <w:t>Calculus and Vector Calculus</w:t>
            </w:r>
          </w:p>
        </w:tc>
        <w:tc>
          <w:tcPr>
            <w:tcW w:w="763" w:type="dxa"/>
            <w:vAlign w:val="center"/>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3</w:t>
            </w:r>
          </w:p>
        </w:tc>
        <w:tc>
          <w:tcPr>
            <w:tcW w:w="763" w:type="dxa"/>
            <w:vAlign w:val="center"/>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1</w:t>
            </w:r>
          </w:p>
        </w:tc>
        <w:tc>
          <w:tcPr>
            <w:tcW w:w="763" w:type="dxa"/>
            <w:vAlign w:val="center"/>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0</w:t>
            </w:r>
          </w:p>
        </w:tc>
        <w:tc>
          <w:tcPr>
            <w:tcW w:w="777" w:type="dxa"/>
            <w:vAlign w:val="center"/>
          </w:tcPr>
          <w:p w:rsidR="00885BE8" w:rsidRPr="001C0A5B" w:rsidRDefault="00885BE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4</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8</w:t>
            </w:r>
          </w:p>
        </w:tc>
        <w:tc>
          <w:tcPr>
            <w:tcW w:w="831" w:type="dxa"/>
          </w:tcPr>
          <w:p w:rsidR="00885BE8" w:rsidRPr="001411EC"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BSC008</w:t>
            </w:r>
          </w:p>
        </w:tc>
        <w:tc>
          <w:tcPr>
            <w:tcW w:w="4417"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w:t>
            </w:r>
            <w:r w:rsidRPr="00B1267F">
              <w:rPr>
                <w:rFonts w:ascii="Trebuchet MS" w:hAnsi="Trebuchet MS" w:cs="Times New Roman"/>
              </w:rPr>
              <w:t>Calculus &amp; Differential Equation</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885BE8" w:rsidRDefault="00885BE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9</w:t>
            </w:r>
          </w:p>
        </w:tc>
        <w:tc>
          <w:tcPr>
            <w:tcW w:w="831" w:type="dxa"/>
          </w:tcPr>
          <w:p w:rsidR="00885BE8" w:rsidRPr="001411EC"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BSC009</w:t>
            </w:r>
          </w:p>
        </w:tc>
        <w:tc>
          <w:tcPr>
            <w:tcW w:w="4417"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Mathematics – </w:t>
            </w:r>
            <w:r w:rsidRPr="00B1267F">
              <w:rPr>
                <w:rFonts w:ascii="Trebuchet MS" w:hAnsi="Trebuchet MS" w:cs="Times New Roman"/>
              </w:rPr>
              <w:t>Statistics</w:t>
            </w:r>
            <w:r>
              <w:rPr>
                <w:rFonts w:ascii="Trebuchet MS" w:hAnsi="Trebuchet MS" w:cs="Times New Roman"/>
              </w:rPr>
              <w:t xml:space="preserve"> and Probability Theory</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885BE8" w:rsidRPr="00250F1D" w:rsidRDefault="009357D4" w:rsidP="009357D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885BE8" w:rsidRDefault="009357D4"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17746"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10</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17746"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11</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BSC011</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Numerical </w:t>
            </w:r>
            <w:r>
              <w:rPr>
                <w:rFonts w:ascii="Trebuchet MS" w:hAnsi="Trebuchet MS" w:cs="Times New Roman"/>
              </w:rPr>
              <w:t>Methods &amp; Probability Theory</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217746" w:rsidRPr="00250F1D" w:rsidRDefault="00217746"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17746"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12</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BSC012</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 xml:space="preserve">–Transform Calculus, </w:t>
            </w:r>
            <w:r w:rsidRPr="00B1267F">
              <w:rPr>
                <w:rFonts w:ascii="Trebuchet MS" w:hAnsi="Trebuchet MS" w:cs="Times New Roman"/>
              </w:rPr>
              <w:t xml:space="preserve">Numerical Methods &amp; Complex </w:t>
            </w:r>
            <w:r>
              <w:rPr>
                <w:rFonts w:ascii="Trebuchet MS" w:hAnsi="Trebuchet MS" w:cs="Times New Roman"/>
              </w:rPr>
              <w:t>Analysis</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217746" w:rsidRPr="00250F1D" w:rsidRDefault="00217746"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17746" w:rsidRPr="001A376E" w:rsidTr="00217746">
        <w:trPr>
          <w:trHeight w:val="77"/>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13</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Probability, Statistics &amp; Stochastic Process </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217746" w:rsidRPr="00250F1D" w:rsidRDefault="00217746"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Second</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6"/>
        <w:gridCol w:w="834"/>
        <w:gridCol w:w="904"/>
        <w:gridCol w:w="4465"/>
        <w:gridCol w:w="769"/>
        <w:gridCol w:w="769"/>
        <w:gridCol w:w="769"/>
        <w:gridCol w:w="778"/>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4"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6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1</w:t>
            </w:r>
          </w:p>
        </w:tc>
        <w:tc>
          <w:tcPr>
            <w:tcW w:w="834" w:type="dxa"/>
          </w:tcPr>
          <w:p w:rsidR="007009E3" w:rsidRPr="001A376E" w:rsidRDefault="009A4F1B"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bottom"/>
          </w:tcPr>
          <w:p w:rsidR="007009E3" w:rsidRPr="00B1267F" w:rsidRDefault="007009E3" w:rsidP="0043254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w:t>
            </w:r>
            <w:r w:rsidR="00432544">
              <w:rPr>
                <w:rFonts w:ascii="Trebuchet MS" w:hAnsi="Trebuchet MS" w:cs="Times New Roman"/>
              </w:rPr>
              <w:t>--</w:t>
            </w:r>
            <w:r w:rsidR="00444629">
              <w:rPr>
                <w:rFonts w:ascii="Trebuchet MS" w:hAnsi="Trebuchet MS" w:cs="Times New Roman"/>
              </w:rPr>
              <w:t>-</w:t>
            </w:r>
          </w:p>
        </w:tc>
        <w:tc>
          <w:tcPr>
            <w:tcW w:w="4465" w:type="dxa"/>
            <w:vAlign w:val="bottom"/>
          </w:tcPr>
          <w:p w:rsidR="007009E3" w:rsidRPr="00B1267F"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Chemistry</w:t>
            </w:r>
          </w:p>
        </w:tc>
        <w:tc>
          <w:tcPr>
            <w:tcW w:w="769" w:type="dxa"/>
            <w:vAlign w:val="center"/>
          </w:tcPr>
          <w:p w:rsidR="007009E3"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9" w:type="dxa"/>
            <w:vAlign w:val="center"/>
          </w:tcPr>
          <w:p w:rsidR="007009E3"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9" w:type="dxa"/>
            <w:vAlign w:val="center"/>
          </w:tcPr>
          <w:p w:rsidR="007009E3"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8" w:type="dxa"/>
            <w:vAlign w:val="center"/>
          </w:tcPr>
          <w:p w:rsidR="007009E3" w:rsidRDefault="007009E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2</w:t>
            </w:r>
          </w:p>
        </w:tc>
        <w:tc>
          <w:tcPr>
            <w:tcW w:w="834" w:type="dxa"/>
          </w:tcPr>
          <w:p w:rsidR="007009E3" w:rsidRPr="001A376E"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7009E3" w:rsidRPr="00A010E1"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65"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1173E7">
              <w:rPr>
                <w:rFonts w:ascii="Trebuchet MS" w:hAnsi="Trebuchet MS" w:cs="Times New Roman"/>
              </w:rPr>
              <w:t>-2</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7009E3" w:rsidRPr="003F612C" w:rsidRDefault="007009E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3</w:t>
            </w:r>
          </w:p>
        </w:tc>
        <w:tc>
          <w:tcPr>
            <w:tcW w:w="834" w:type="dxa"/>
          </w:tcPr>
          <w:p w:rsidR="007009E3" w:rsidRPr="001A376E"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4" w:type="dxa"/>
            <w:vAlign w:val="center"/>
          </w:tcPr>
          <w:p w:rsidR="007009E3" w:rsidRPr="005A0C90"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w:t>
            </w:r>
            <w:r w:rsidR="00460052" w:rsidRPr="005A0C90">
              <w:rPr>
                <w:rFonts w:ascii="Trebuchet MS" w:hAnsi="Trebuchet MS" w:cs="Times New Roman"/>
              </w:rPr>
              <w:t>2</w:t>
            </w:r>
            <w:r w:rsidRPr="005A0C90">
              <w:rPr>
                <w:rFonts w:ascii="Trebuchet MS" w:hAnsi="Trebuchet MS" w:cs="Times New Roman"/>
              </w:rPr>
              <w:t>01</w:t>
            </w:r>
          </w:p>
        </w:tc>
        <w:tc>
          <w:tcPr>
            <w:tcW w:w="4465" w:type="dxa"/>
            <w:vAlign w:val="center"/>
          </w:tcPr>
          <w:p w:rsidR="007009E3" w:rsidRPr="005A0C90" w:rsidRDefault="00217746" w:rsidP="00B261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Programming for Problem Solving</w:t>
            </w:r>
          </w:p>
        </w:tc>
        <w:tc>
          <w:tcPr>
            <w:tcW w:w="769" w:type="dxa"/>
            <w:vAlign w:val="center"/>
          </w:tcPr>
          <w:p w:rsidR="007009E3" w:rsidRPr="005A0C90"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69" w:type="dxa"/>
            <w:vAlign w:val="center"/>
          </w:tcPr>
          <w:p w:rsidR="007009E3" w:rsidRPr="005A0C90"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69" w:type="dxa"/>
            <w:vAlign w:val="center"/>
          </w:tcPr>
          <w:p w:rsidR="007009E3" w:rsidRPr="005A0C90" w:rsidRDefault="00350DA8"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7009E3" w:rsidRPr="005A0C90" w:rsidRDefault="00350DA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4</w:t>
            </w:r>
          </w:p>
        </w:tc>
        <w:tc>
          <w:tcPr>
            <w:tcW w:w="834" w:type="dxa"/>
          </w:tcPr>
          <w:p w:rsidR="007009E3" w:rsidRPr="001A376E"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7009E3" w:rsidRPr="00A010E1"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MEC</w:t>
            </w:r>
            <w:r w:rsidR="00460052">
              <w:rPr>
                <w:rFonts w:ascii="Trebuchet MS" w:hAnsi="Trebuchet MS" w:cs="Times New Roman"/>
              </w:rPr>
              <w:t>2</w:t>
            </w:r>
            <w:r w:rsidR="00734240">
              <w:rPr>
                <w:rFonts w:ascii="Trebuchet MS" w:hAnsi="Trebuchet MS" w:cs="Times New Roman"/>
              </w:rPr>
              <w:t>0</w:t>
            </w:r>
            <w:r>
              <w:rPr>
                <w:rFonts w:ascii="Trebuchet MS" w:hAnsi="Trebuchet MS" w:cs="Times New Roman"/>
              </w:rPr>
              <w:t>2</w:t>
            </w:r>
          </w:p>
        </w:tc>
        <w:tc>
          <w:tcPr>
            <w:tcW w:w="4465"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Workshop/Manufacturing Practices</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Pr="003F612C" w:rsidRDefault="00F35931"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8" w:type="dxa"/>
            <w:vAlign w:val="center"/>
          </w:tcPr>
          <w:p w:rsidR="007009E3" w:rsidRPr="003F612C"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5</w:t>
            </w:r>
          </w:p>
        </w:tc>
        <w:tc>
          <w:tcPr>
            <w:tcW w:w="834" w:type="dxa"/>
          </w:tcPr>
          <w:p w:rsidR="007009E3" w:rsidRPr="001A376E"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04" w:type="dxa"/>
            <w:vAlign w:val="center"/>
          </w:tcPr>
          <w:p w:rsidR="007009E3" w:rsidRPr="00A010E1"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r w:rsidR="00650D82">
              <w:rPr>
                <w:rFonts w:ascii="Trebuchet MS" w:hAnsi="Trebuchet MS" w:cs="Times New Roman"/>
              </w:rPr>
              <w:t>0</w:t>
            </w:r>
            <w:r>
              <w:rPr>
                <w:rFonts w:ascii="Trebuchet MS" w:hAnsi="Trebuchet MS" w:cs="Times New Roman"/>
              </w:rPr>
              <w:t>01</w:t>
            </w:r>
          </w:p>
        </w:tc>
        <w:tc>
          <w:tcPr>
            <w:tcW w:w="4465"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English</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7009E3" w:rsidRPr="003F612C" w:rsidRDefault="00742AD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35931"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35931" w:rsidRDefault="00F35931" w:rsidP="00F35931">
            <w:pPr>
              <w:spacing w:before="80" w:after="80"/>
              <w:ind w:left="0" w:right="0"/>
              <w:rPr>
                <w:rFonts w:ascii="Trebuchet MS" w:hAnsi="Trebuchet MS" w:cs="Times New Roman"/>
              </w:rPr>
            </w:pPr>
            <w:r>
              <w:rPr>
                <w:rFonts w:ascii="Trebuchet MS" w:hAnsi="Trebuchet MS" w:cs="Times New Roman"/>
              </w:rPr>
              <w:t>6</w:t>
            </w:r>
          </w:p>
        </w:tc>
        <w:tc>
          <w:tcPr>
            <w:tcW w:w="834" w:type="dxa"/>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4"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GSC202</w:t>
            </w:r>
          </w:p>
        </w:tc>
        <w:tc>
          <w:tcPr>
            <w:tcW w:w="4465"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II</w:t>
            </w:r>
          </w:p>
        </w:tc>
        <w:tc>
          <w:tcPr>
            <w:tcW w:w="76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641B24" w:rsidP="0047018E">
            <w:pPr>
              <w:spacing w:before="80" w:after="80"/>
              <w:ind w:left="0" w:right="0"/>
              <w:rPr>
                <w:rFonts w:ascii="Trebuchet MS" w:hAnsi="Trebuchet MS" w:cs="Times New Roman"/>
              </w:rPr>
            </w:pPr>
            <w:r>
              <w:rPr>
                <w:rFonts w:ascii="Trebuchet MS" w:hAnsi="Trebuchet MS" w:cs="Times New Roman"/>
              </w:rPr>
              <w:t>7</w:t>
            </w:r>
          </w:p>
        </w:tc>
        <w:tc>
          <w:tcPr>
            <w:tcW w:w="834" w:type="dxa"/>
          </w:tcPr>
          <w:p w:rsidR="005229CD" w:rsidRDefault="00463749"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904" w:type="dxa"/>
            <w:vAlign w:val="center"/>
          </w:tcPr>
          <w:p w:rsidR="005229CD" w:rsidRDefault="00734240"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INT2</w:t>
            </w:r>
            <w:r w:rsidR="005229CD">
              <w:rPr>
                <w:rFonts w:ascii="Trebuchet MS" w:hAnsi="Trebuchet MS" w:cs="Times New Roman"/>
              </w:rPr>
              <w:t>01</w:t>
            </w:r>
          </w:p>
        </w:tc>
        <w:tc>
          <w:tcPr>
            <w:tcW w:w="4465" w:type="dxa"/>
            <w:vAlign w:val="center"/>
          </w:tcPr>
          <w:p w:rsidR="005229CD" w:rsidRPr="00B65603" w:rsidRDefault="00217746" w:rsidP="00BB402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Inter/Intra Institutional Activity</w:t>
            </w:r>
          </w:p>
        </w:tc>
        <w:tc>
          <w:tcPr>
            <w:tcW w:w="769"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6</w:t>
            </w:r>
          </w:p>
        </w:tc>
        <w:tc>
          <w:tcPr>
            <w:tcW w:w="778" w:type="dxa"/>
            <w:vAlign w:val="center"/>
          </w:tcPr>
          <w:p w:rsidR="005229CD" w:rsidRDefault="005229CD"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Pr="001A376E" w:rsidRDefault="00641B24" w:rsidP="0047018E">
            <w:pPr>
              <w:spacing w:before="80" w:after="80"/>
              <w:ind w:left="0" w:right="0"/>
              <w:rPr>
                <w:rFonts w:ascii="Trebuchet MS" w:hAnsi="Trebuchet MS" w:cs="Times New Roman"/>
              </w:rPr>
            </w:pPr>
            <w:r>
              <w:rPr>
                <w:rFonts w:ascii="Trebuchet MS" w:hAnsi="Trebuchet MS" w:cs="Times New Roman"/>
              </w:rPr>
              <w:t>8</w:t>
            </w:r>
          </w:p>
        </w:tc>
        <w:tc>
          <w:tcPr>
            <w:tcW w:w="834" w:type="dxa"/>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04" w:type="dxa"/>
            <w:vAlign w:val="center"/>
          </w:tcPr>
          <w:p w:rsidR="005229CD" w:rsidRPr="003372BB"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4465"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5229CD" w:rsidRDefault="005229CD"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Pr="001A376E" w:rsidRDefault="005229CD" w:rsidP="0047018E">
            <w:pPr>
              <w:spacing w:before="80" w:after="80"/>
              <w:ind w:left="0" w:right="0"/>
              <w:rPr>
                <w:rFonts w:ascii="Trebuchet MS" w:hAnsi="Trebuchet MS" w:cs="Times New Roman"/>
              </w:rPr>
            </w:pPr>
          </w:p>
        </w:tc>
        <w:tc>
          <w:tcPr>
            <w:tcW w:w="834" w:type="dxa"/>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4"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65"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5229CD" w:rsidRDefault="00350DA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25.5</w:t>
            </w:r>
          </w:p>
        </w:tc>
      </w:tr>
    </w:tbl>
    <w:p w:rsidR="00070A24" w:rsidRDefault="00070A24" w:rsidP="00070A24">
      <w:pPr>
        <w:jc w:val="both"/>
        <w:rPr>
          <w:rStyle w:val="GeneralChar"/>
        </w:rPr>
      </w:pPr>
    </w:p>
    <w:p w:rsidR="00070A24" w:rsidRDefault="00070A24" w:rsidP="00871CB8">
      <w:pPr>
        <w:jc w:val="both"/>
        <w:rPr>
          <w:rStyle w:val="GeneralChar"/>
        </w:rPr>
      </w:pPr>
      <w:r>
        <w:rPr>
          <w:rStyle w:val="GeneralChar"/>
        </w:rPr>
        <w:t xml:space="preserve">## </w:t>
      </w:r>
      <w:r w:rsidR="00025EDE">
        <w:rPr>
          <w:rStyle w:val="GeneralChar"/>
        </w:rPr>
        <w:t>(NPT201</w:t>
      </w:r>
      <w:proofErr w:type="gramStart"/>
      <w:r w:rsidR="00025EDE">
        <w:rPr>
          <w:rStyle w:val="GeneralChar"/>
        </w:rPr>
        <w:t>)</w:t>
      </w:r>
      <w:r>
        <w:rPr>
          <w:rStyle w:val="GeneralChar"/>
        </w:rPr>
        <w:t>NPTEL</w:t>
      </w:r>
      <w:proofErr w:type="gramEnd"/>
      <w:r>
        <w:rPr>
          <w:rStyle w:val="GeneralChar"/>
        </w:rPr>
        <w:t xml:space="preserve"> courses are based on the respective year’s offered course</w:t>
      </w:r>
      <w:r w:rsidR="003A4E24">
        <w:rPr>
          <w:rStyle w:val="GeneralChar"/>
        </w:rPr>
        <w:t>s</w:t>
      </w:r>
    </w:p>
    <w:p w:rsidR="009B44D4" w:rsidRDefault="009B44D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p>
    <w:p w:rsidR="00070A24" w:rsidRPr="001A376E" w:rsidRDefault="008B4FAC"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7"/>
        <w:gridCol w:w="837"/>
        <w:gridCol w:w="864"/>
        <w:gridCol w:w="4482"/>
        <w:gridCol w:w="775"/>
        <w:gridCol w:w="775"/>
        <w:gridCol w:w="775"/>
        <w:gridCol w:w="779"/>
      </w:tblGrid>
      <w:tr w:rsidR="00064E69" w:rsidRPr="001A376E" w:rsidTr="00F359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64E69" w:rsidRPr="001A376E" w:rsidRDefault="00064E69"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7"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64"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8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1</w:t>
            </w:r>
          </w:p>
        </w:tc>
        <w:tc>
          <w:tcPr>
            <w:tcW w:w="837" w:type="dxa"/>
          </w:tcPr>
          <w:p w:rsidR="00F35931" w:rsidRPr="001A376E"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BSC001</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Physics - Semiconductor </w:t>
            </w:r>
            <w:r>
              <w:rPr>
                <w:rFonts w:ascii="Trebuchet MS" w:hAnsi="Trebuchet MS" w:cs="Times New Roman"/>
              </w:rPr>
              <w:t>P</w:t>
            </w:r>
            <w:r w:rsidRPr="00B1267F">
              <w:rPr>
                <w:rFonts w:ascii="Trebuchet MS" w:hAnsi="Trebuchet MS" w:cs="Times New Roman"/>
              </w:rPr>
              <w:t>hysics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2</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BSC002</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Electromagnetic Theory</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3</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BSC003</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Mechanics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4</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BSC004</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Quantum Mechanics for Engineers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5</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BSC005</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Oscillation, Waves and Optics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734240" w:rsidRDefault="00F35931" w:rsidP="00F35931">
            <w:pPr>
              <w:spacing w:before="80" w:after="80"/>
              <w:ind w:left="0" w:right="0"/>
              <w:rPr>
                <w:rFonts w:ascii="Trebuchet MS" w:hAnsi="Trebuchet MS" w:cs="Times New Roman"/>
                <w:b w:val="0"/>
                <w:color w:val="404040"/>
              </w:rPr>
            </w:pPr>
            <w:r w:rsidRPr="00734240">
              <w:rPr>
                <w:rFonts w:ascii="Trebuchet MS" w:hAnsi="Trebuchet MS" w:cs="Times New Roman"/>
                <w:b w:val="0"/>
                <w:color w:val="404040"/>
              </w:rPr>
              <w:t>6</w:t>
            </w:r>
          </w:p>
        </w:tc>
        <w:tc>
          <w:tcPr>
            <w:tcW w:w="837" w:type="dxa"/>
          </w:tcPr>
          <w:p w:rsidR="00F35931" w:rsidRPr="00734240"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34240">
              <w:rPr>
                <w:rFonts w:ascii="Trebuchet MS" w:hAnsi="Trebuchet MS" w:cs="Times New Roman"/>
              </w:rPr>
              <w:t>BSC</w:t>
            </w:r>
          </w:p>
        </w:tc>
        <w:tc>
          <w:tcPr>
            <w:tcW w:w="864" w:type="dxa"/>
            <w:vAlign w:val="bottom"/>
          </w:tcPr>
          <w:p w:rsidR="00F35931" w:rsidRPr="00734240"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734240">
              <w:rPr>
                <w:rFonts w:ascii="Trebuchet MS" w:hAnsi="Trebuchet MS" w:cs="Times New Roman"/>
                <w:sz w:val="18"/>
                <w:szCs w:val="18"/>
              </w:rPr>
              <w:t>BSC006</w:t>
            </w:r>
          </w:p>
        </w:tc>
        <w:tc>
          <w:tcPr>
            <w:tcW w:w="4482" w:type="dxa"/>
            <w:vAlign w:val="bottom"/>
          </w:tcPr>
          <w:p w:rsidR="00F35931" w:rsidRPr="00734240"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34240">
              <w:rPr>
                <w:rFonts w:ascii="Trebuchet MS" w:hAnsi="Trebuchet MS" w:cs="Times New Roman"/>
              </w:rPr>
              <w:t>Chemistry</w:t>
            </w:r>
          </w:p>
        </w:tc>
        <w:tc>
          <w:tcPr>
            <w:tcW w:w="775" w:type="dxa"/>
            <w:vAlign w:val="center"/>
          </w:tcPr>
          <w:p w:rsidR="00F35931" w:rsidRPr="005E4DD6"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3</w:t>
            </w:r>
          </w:p>
        </w:tc>
        <w:tc>
          <w:tcPr>
            <w:tcW w:w="775" w:type="dxa"/>
            <w:vAlign w:val="center"/>
          </w:tcPr>
          <w:p w:rsidR="00F35931" w:rsidRPr="005E4DD6"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1</w:t>
            </w:r>
          </w:p>
        </w:tc>
        <w:tc>
          <w:tcPr>
            <w:tcW w:w="775" w:type="dxa"/>
            <w:vAlign w:val="center"/>
          </w:tcPr>
          <w:p w:rsidR="00F35931" w:rsidRPr="005E4DD6"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3</w:t>
            </w:r>
          </w:p>
        </w:tc>
        <w:tc>
          <w:tcPr>
            <w:tcW w:w="779" w:type="dxa"/>
            <w:vAlign w:val="center"/>
          </w:tcPr>
          <w:p w:rsidR="00F35931" w:rsidRPr="005E4DD6"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5.5</w:t>
            </w:r>
          </w:p>
        </w:tc>
      </w:tr>
      <w:tr w:rsidR="00871CB8"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871CB8" w:rsidRPr="00491F77" w:rsidRDefault="00871CB8" w:rsidP="00871CB8">
            <w:pPr>
              <w:spacing w:before="80" w:after="80"/>
              <w:ind w:left="0" w:right="0"/>
              <w:rPr>
                <w:rFonts w:ascii="Trebuchet MS" w:hAnsi="Trebuchet MS" w:cs="Times New Roman"/>
                <w:color w:val="404040"/>
              </w:rPr>
            </w:pPr>
            <w:r w:rsidRPr="00491F77">
              <w:rPr>
                <w:rFonts w:ascii="Trebuchet MS" w:hAnsi="Trebuchet MS" w:cs="Times New Roman"/>
                <w:color w:val="404040"/>
              </w:rPr>
              <w:t>7</w:t>
            </w:r>
          </w:p>
        </w:tc>
        <w:tc>
          <w:tcPr>
            <w:tcW w:w="837" w:type="dxa"/>
          </w:tcPr>
          <w:p w:rsidR="00871CB8" w:rsidRPr="001411EC"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71CB8">
              <w:rPr>
                <w:rFonts w:ascii="Trebuchet MS" w:hAnsi="Trebuchet MS" w:cs="Times New Roman"/>
              </w:rPr>
              <w:t>BSC007</w:t>
            </w:r>
          </w:p>
        </w:tc>
        <w:tc>
          <w:tcPr>
            <w:tcW w:w="4482" w:type="dxa"/>
            <w:vAlign w:val="bottom"/>
          </w:tcPr>
          <w:p w:rsidR="00871CB8" w:rsidRPr="00871CB8" w:rsidRDefault="00871CB8" w:rsidP="0016557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71CB8">
              <w:rPr>
                <w:rFonts w:ascii="Trebuchet MS" w:hAnsi="Trebuchet MS" w:cs="Times New Roman"/>
              </w:rPr>
              <w:t xml:space="preserve">Mathematics - </w:t>
            </w:r>
            <w:r w:rsidR="001173E7" w:rsidRPr="00871CB8">
              <w:rPr>
                <w:rFonts w:ascii="Trebuchet MS" w:hAnsi="Trebuchet MS" w:cs="Times New Roman"/>
              </w:rPr>
              <w:t>Calculus and Vector Calculus</w:t>
            </w:r>
          </w:p>
        </w:tc>
        <w:tc>
          <w:tcPr>
            <w:tcW w:w="775" w:type="dxa"/>
            <w:vAlign w:val="center"/>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71CB8">
              <w:rPr>
                <w:rFonts w:ascii="Trebuchet MS" w:hAnsi="Trebuchet MS" w:cs="Times New Roman"/>
              </w:rPr>
              <w:t xml:space="preserve">     3</w:t>
            </w:r>
          </w:p>
        </w:tc>
        <w:tc>
          <w:tcPr>
            <w:tcW w:w="775" w:type="dxa"/>
            <w:vAlign w:val="center"/>
          </w:tcPr>
          <w:p w:rsidR="00871CB8" w:rsidRPr="001C0A5B" w:rsidRDefault="00190FCD"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 xml:space="preserve"> 1</w:t>
            </w:r>
          </w:p>
        </w:tc>
        <w:tc>
          <w:tcPr>
            <w:tcW w:w="775" w:type="dxa"/>
            <w:vAlign w:val="center"/>
          </w:tcPr>
          <w:p w:rsidR="00871CB8" w:rsidRPr="001C0A5B"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0</w:t>
            </w:r>
          </w:p>
        </w:tc>
        <w:tc>
          <w:tcPr>
            <w:tcW w:w="779" w:type="dxa"/>
            <w:vAlign w:val="center"/>
          </w:tcPr>
          <w:p w:rsidR="00871CB8" w:rsidRPr="001C0A5B" w:rsidRDefault="00871CB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4</w:t>
            </w:r>
          </w:p>
        </w:tc>
      </w:tr>
      <w:tr w:rsidR="00871CB8"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871CB8" w:rsidRPr="00491F77" w:rsidRDefault="00871CB8" w:rsidP="00871CB8">
            <w:pPr>
              <w:spacing w:before="80" w:after="80"/>
              <w:ind w:left="0" w:right="0"/>
              <w:rPr>
                <w:rFonts w:ascii="Trebuchet MS" w:hAnsi="Trebuchet MS" w:cs="Times New Roman"/>
                <w:color w:val="404040"/>
              </w:rPr>
            </w:pPr>
            <w:r w:rsidRPr="00491F77">
              <w:rPr>
                <w:rFonts w:ascii="Trebuchet MS" w:hAnsi="Trebuchet MS" w:cs="Times New Roman"/>
                <w:color w:val="404040"/>
              </w:rPr>
              <w:t>8</w:t>
            </w:r>
          </w:p>
        </w:tc>
        <w:tc>
          <w:tcPr>
            <w:tcW w:w="837" w:type="dxa"/>
          </w:tcPr>
          <w:p w:rsidR="00871CB8" w:rsidRPr="003D2E6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w:t>
            </w:r>
          </w:p>
        </w:tc>
        <w:tc>
          <w:tcPr>
            <w:tcW w:w="864" w:type="dxa"/>
            <w:vAlign w:val="bottom"/>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71CB8">
              <w:rPr>
                <w:rFonts w:ascii="Trebuchet MS" w:hAnsi="Trebuchet MS" w:cs="Times New Roman"/>
                <w:b/>
              </w:rPr>
              <w:t>BSC008</w:t>
            </w:r>
          </w:p>
        </w:tc>
        <w:tc>
          <w:tcPr>
            <w:tcW w:w="4482" w:type="dxa"/>
            <w:vAlign w:val="bottom"/>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71CB8">
              <w:rPr>
                <w:rFonts w:ascii="Trebuchet MS" w:hAnsi="Trebuchet MS" w:cs="Times New Roman"/>
                <w:b/>
              </w:rPr>
              <w:t xml:space="preserve">Mathematics – </w:t>
            </w:r>
            <w:r w:rsidR="00350DA8">
              <w:rPr>
                <w:rFonts w:ascii="Trebuchet MS" w:hAnsi="Trebuchet MS" w:cs="Times New Roman"/>
                <w:b/>
              </w:rPr>
              <w:t xml:space="preserve">Advanced </w:t>
            </w:r>
            <w:r w:rsidRPr="00871CB8">
              <w:rPr>
                <w:rFonts w:ascii="Trebuchet MS" w:hAnsi="Trebuchet MS" w:cs="Times New Roman"/>
                <w:b/>
              </w:rPr>
              <w:t>Calculus &amp; Differential Equation</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9" w:type="dxa"/>
            <w:vAlign w:val="center"/>
          </w:tcPr>
          <w:p w:rsidR="00871CB8" w:rsidRDefault="00871CB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871CB8"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871CB8" w:rsidRPr="00491F77" w:rsidRDefault="00871CB8" w:rsidP="00871CB8">
            <w:pPr>
              <w:spacing w:before="80" w:after="80"/>
              <w:ind w:left="0" w:right="0"/>
              <w:rPr>
                <w:rFonts w:ascii="Trebuchet MS" w:hAnsi="Trebuchet MS" w:cs="Times New Roman"/>
                <w:color w:val="404040"/>
              </w:rPr>
            </w:pPr>
            <w:r w:rsidRPr="00491F77">
              <w:rPr>
                <w:rFonts w:ascii="Trebuchet MS" w:hAnsi="Trebuchet MS" w:cs="Times New Roman"/>
                <w:color w:val="404040"/>
              </w:rPr>
              <w:t>9</w:t>
            </w:r>
          </w:p>
        </w:tc>
        <w:tc>
          <w:tcPr>
            <w:tcW w:w="837" w:type="dxa"/>
          </w:tcPr>
          <w:p w:rsidR="00871CB8" w:rsidRPr="001411EC"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871CB8" w:rsidRPr="00B1267F"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BSC009</w:t>
            </w:r>
          </w:p>
        </w:tc>
        <w:tc>
          <w:tcPr>
            <w:tcW w:w="4482" w:type="dxa"/>
            <w:vAlign w:val="bottom"/>
          </w:tcPr>
          <w:p w:rsidR="00871CB8" w:rsidRPr="00B1267F"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Mathematics – </w:t>
            </w:r>
            <w:r w:rsidRPr="00B1267F">
              <w:rPr>
                <w:rFonts w:ascii="Trebuchet MS" w:hAnsi="Trebuchet MS" w:cs="Times New Roman"/>
              </w:rPr>
              <w:t>Statistics</w:t>
            </w:r>
            <w:r>
              <w:rPr>
                <w:rFonts w:ascii="Trebuchet MS" w:hAnsi="Trebuchet MS" w:cs="Times New Roman"/>
              </w:rPr>
              <w:t xml:space="preserve"> and Probability Theory</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5" w:type="dxa"/>
            <w:vAlign w:val="center"/>
          </w:tcPr>
          <w:p w:rsidR="00871CB8" w:rsidRPr="00250F1D" w:rsidRDefault="00871CB8"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        </w:t>
            </w:r>
          </w:p>
        </w:tc>
        <w:tc>
          <w:tcPr>
            <w:tcW w:w="779" w:type="dxa"/>
            <w:vAlign w:val="center"/>
          </w:tcPr>
          <w:p w:rsidR="00871CB8" w:rsidRDefault="00871CB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17746"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217746" w:rsidRPr="00491F77" w:rsidRDefault="00217746" w:rsidP="00217746">
            <w:pPr>
              <w:spacing w:before="80" w:after="80"/>
              <w:ind w:left="0" w:right="0"/>
              <w:rPr>
                <w:rFonts w:ascii="Trebuchet MS" w:hAnsi="Trebuchet MS" w:cs="Times New Roman"/>
                <w:color w:val="404040"/>
              </w:rPr>
            </w:pPr>
            <w:r>
              <w:rPr>
                <w:rFonts w:ascii="Trebuchet MS" w:hAnsi="Trebuchet MS" w:cs="Times New Roman"/>
                <w:color w:val="404040"/>
              </w:rPr>
              <w:t>11</w:t>
            </w:r>
          </w:p>
        </w:tc>
        <w:tc>
          <w:tcPr>
            <w:tcW w:w="837"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BSC012</w:t>
            </w:r>
          </w:p>
        </w:tc>
        <w:tc>
          <w:tcPr>
            <w:tcW w:w="4482"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 xml:space="preserve">–Transform Calculus, </w:t>
            </w:r>
            <w:r w:rsidRPr="00B1267F">
              <w:rPr>
                <w:rFonts w:ascii="Trebuchet MS" w:hAnsi="Trebuchet MS" w:cs="Times New Roman"/>
              </w:rPr>
              <w:t xml:space="preserve">Numerical Methods &amp; Complex </w:t>
            </w:r>
            <w:r>
              <w:rPr>
                <w:rFonts w:ascii="Trebuchet MS" w:hAnsi="Trebuchet MS" w:cs="Times New Roman"/>
              </w:rPr>
              <w:t>Analysis</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75" w:type="dxa"/>
            <w:vAlign w:val="center"/>
          </w:tcPr>
          <w:p w:rsidR="00217746" w:rsidRPr="00250F1D" w:rsidRDefault="00217746"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9"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17746"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217746" w:rsidRPr="00491F77" w:rsidRDefault="00217746" w:rsidP="00217746">
            <w:pPr>
              <w:spacing w:before="80" w:after="80"/>
              <w:ind w:left="0" w:right="0"/>
              <w:rPr>
                <w:rFonts w:ascii="Trebuchet MS" w:hAnsi="Trebuchet MS" w:cs="Times New Roman"/>
                <w:color w:val="404040"/>
              </w:rPr>
            </w:pPr>
            <w:r>
              <w:rPr>
                <w:rFonts w:ascii="Trebuchet MS" w:hAnsi="Trebuchet MS" w:cs="Times New Roman"/>
                <w:color w:val="404040"/>
              </w:rPr>
              <w:t>12</w:t>
            </w:r>
          </w:p>
        </w:tc>
        <w:tc>
          <w:tcPr>
            <w:tcW w:w="837"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482"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Probability, Statistics &amp; Stochastic Process </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75" w:type="dxa"/>
            <w:vAlign w:val="center"/>
          </w:tcPr>
          <w:p w:rsidR="00217746" w:rsidRPr="00250F1D" w:rsidRDefault="00217746"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9"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Third</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1144"/>
        <w:gridCol w:w="901"/>
        <w:gridCol w:w="4256"/>
        <w:gridCol w:w="738"/>
        <w:gridCol w:w="738"/>
        <w:gridCol w:w="738"/>
        <w:gridCol w:w="772"/>
      </w:tblGrid>
      <w:tr w:rsidR="00070A24" w:rsidRPr="001A376E" w:rsidTr="007342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9B44D4">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1144"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1"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256"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2"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C96999"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1</w:t>
            </w:r>
          </w:p>
        </w:tc>
        <w:tc>
          <w:tcPr>
            <w:tcW w:w="1144" w:type="dxa"/>
          </w:tcPr>
          <w:p w:rsidR="00C96999" w:rsidRPr="001A376E"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1" w:type="dxa"/>
            <w:vAlign w:val="center"/>
          </w:tcPr>
          <w:p w:rsidR="00C96999" w:rsidRPr="00A010E1"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256"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1173E7">
              <w:rPr>
                <w:rFonts w:ascii="Trebuchet MS" w:hAnsi="Trebuchet MS" w:cs="Times New Roman"/>
              </w:rPr>
              <w:t>-3</w:t>
            </w:r>
          </w:p>
        </w:tc>
        <w:tc>
          <w:tcPr>
            <w:tcW w:w="738"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38" w:type="dxa"/>
            <w:vAlign w:val="center"/>
          </w:tcPr>
          <w:p w:rsidR="00C96999" w:rsidRPr="003F612C" w:rsidRDefault="0046438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C96999" w:rsidRPr="003F612C" w:rsidRDefault="0046438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C13C19"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13C19" w:rsidRPr="001A376E" w:rsidRDefault="00477245" w:rsidP="00C13C19">
            <w:pPr>
              <w:spacing w:before="80" w:after="80"/>
              <w:ind w:left="0" w:right="0"/>
              <w:rPr>
                <w:rFonts w:ascii="Trebuchet MS" w:hAnsi="Trebuchet MS" w:cs="Times New Roman"/>
              </w:rPr>
            </w:pPr>
            <w:r>
              <w:rPr>
                <w:rFonts w:ascii="Trebuchet MS" w:hAnsi="Trebuchet MS" w:cs="Times New Roman"/>
              </w:rPr>
              <w:t>2</w:t>
            </w:r>
          </w:p>
        </w:tc>
        <w:tc>
          <w:tcPr>
            <w:tcW w:w="1144" w:type="dxa"/>
          </w:tcPr>
          <w:p w:rsidR="00C13C19" w:rsidRPr="00D04170" w:rsidRDefault="00DF15F0"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1" w:type="dxa"/>
            <w:vAlign w:val="center"/>
          </w:tcPr>
          <w:p w:rsidR="00C13C19" w:rsidRPr="005A0C90" w:rsidRDefault="00DF15F0"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w:t>
            </w:r>
            <w:r w:rsidR="00734240" w:rsidRPr="005A0C90">
              <w:rPr>
                <w:rFonts w:ascii="Trebuchet MS" w:hAnsi="Trebuchet MS" w:cs="Times New Roman"/>
              </w:rPr>
              <w:t>30</w:t>
            </w:r>
            <w:r w:rsidR="000D3FA7" w:rsidRPr="005A0C90">
              <w:rPr>
                <w:rFonts w:ascii="Trebuchet MS" w:hAnsi="Trebuchet MS" w:cs="Times New Roman"/>
              </w:rPr>
              <w:t>2</w:t>
            </w:r>
          </w:p>
        </w:tc>
        <w:tc>
          <w:tcPr>
            <w:tcW w:w="4256" w:type="dxa"/>
            <w:vAlign w:val="center"/>
          </w:tcPr>
          <w:p w:rsidR="00C13C19" w:rsidRPr="005A0C90" w:rsidRDefault="00DF15F0" w:rsidP="0078074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Object Oriented Programming using C++</w:t>
            </w:r>
          </w:p>
        </w:tc>
        <w:tc>
          <w:tcPr>
            <w:tcW w:w="738" w:type="dxa"/>
            <w:vAlign w:val="center"/>
          </w:tcPr>
          <w:p w:rsidR="00C13C19" w:rsidRPr="005A0C90" w:rsidRDefault="00DF15F0"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38" w:type="dxa"/>
            <w:vAlign w:val="center"/>
          </w:tcPr>
          <w:p w:rsidR="00C13C19" w:rsidRPr="005A0C90" w:rsidRDefault="00ED0B4F"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C13C19" w:rsidRPr="005A0C90" w:rsidRDefault="00350DA8"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C13C19" w:rsidRPr="005A0C90" w:rsidRDefault="00ED0B4F"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4</w:t>
            </w:r>
          </w:p>
        </w:tc>
      </w:tr>
      <w:tr w:rsidR="00ED0B4F"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ED0B4F" w:rsidRPr="001A376E" w:rsidRDefault="00477245" w:rsidP="00ED0B4F">
            <w:pPr>
              <w:spacing w:before="80" w:after="80"/>
              <w:ind w:left="0" w:right="0"/>
              <w:rPr>
                <w:rFonts w:ascii="Trebuchet MS" w:hAnsi="Trebuchet MS" w:cs="Times New Roman"/>
              </w:rPr>
            </w:pPr>
            <w:r>
              <w:rPr>
                <w:rFonts w:ascii="Trebuchet MS" w:hAnsi="Trebuchet MS" w:cs="Times New Roman"/>
              </w:rPr>
              <w:t>3</w:t>
            </w:r>
          </w:p>
        </w:tc>
        <w:tc>
          <w:tcPr>
            <w:tcW w:w="1144" w:type="dxa"/>
          </w:tcPr>
          <w:p w:rsidR="00ED0B4F" w:rsidRPr="001A376E" w:rsidRDefault="00ED0B4F" w:rsidP="00ED0B4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1" w:type="dxa"/>
            <w:vAlign w:val="center"/>
          </w:tcPr>
          <w:p w:rsidR="00ED0B4F" w:rsidRPr="005A0C90" w:rsidRDefault="00ED0B4F" w:rsidP="00ED0B4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CSC303</w:t>
            </w:r>
          </w:p>
        </w:tc>
        <w:tc>
          <w:tcPr>
            <w:tcW w:w="4256" w:type="dxa"/>
            <w:vAlign w:val="center"/>
          </w:tcPr>
          <w:p w:rsidR="00ED0B4F" w:rsidRPr="005A0C90" w:rsidRDefault="00ED0B4F" w:rsidP="00ED0B4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Data Str</w:t>
            </w:r>
            <w:r w:rsidR="00477245" w:rsidRPr="005A0C90">
              <w:rPr>
                <w:rFonts w:ascii="Trebuchet MS" w:hAnsi="Trebuchet MS" w:cs="Times New Roman"/>
              </w:rPr>
              <w:t>ucture &amp; Algorithms</w:t>
            </w:r>
          </w:p>
        </w:tc>
        <w:tc>
          <w:tcPr>
            <w:tcW w:w="738" w:type="dxa"/>
            <w:vAlign w:val="center"/>
          </w:tcPr>
          <w:p w:rsidR="00ED0B4F" w:rsidRPr="005A0C90" w:rsidRDefault="00ED0B4F"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38" w:type="dxa"/>
            <w:vAlign w:val="center"/>
          </w:tcPr>
          <w:p w:rsidR="00ED0B4F" w:rsidRPr="005A0C90" w:rsidRDefault="00ED0B4F"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ED0B4F" w:rsidRPr="005A0C90" w:rsidRDefault="00350DA8"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ED0B4F" w:rsidRPr="005A0C90" w:rsidRDefault="00350DA8"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CE021F"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E021F" w:rsidRDefault="00CE021F" w:rsidP="00CE021F">
            <w:pPr>
              <w:spacing w:before="80" w:after="80"/>
              <w:ind w:left="0" w:right="0"/>
              <w:rPr>
                <w:rFonts w:ascii="Trebuchet MS" w:hAnsi="Trebuchet MS" w:cs="Times New Roman"/>
              </w:rPr>
            </w:pPr>
            <w:r>
              <w:rPr>
                <w:rFonts w:ascii="Trebuchet MS" w:hAnsi="Trebuchet MS" w:cs="Times New Roman"/>
              </w:rPr>
              <w:t>4</w:t>
            </w:r>
          </w:p>
        </w:tc>
        <w:tc>
          <w:tcPr>
            <w:tcW w:w="1144" w:type="dxa"/>
          </w:tcPr>
          <w:p w:rsidR="00CE021F" w:rsidRDefault="00CE021F" w:rsidP="00CE02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01" w:type="dxa"/>
            <w:vAlign w:val="center"/>
          </w:tcPr>
          <w:p w:rsidR="00CE021F" w:rsidRPr="005A0C90" w:rsidRDefault="00CE021F" w:rsidP="00CE021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w:t>
            </w:r>
          </w:p>
        </w:tc>
        <w:tc>
          <w:tcPr>
            <w:tcW w:w="4256" w:type="dxa"/>
            <w:vAlign w:val="center"/>
          </w:tcPr>
          <w:p w:rsidR="00CE021F" w:rsidRPr="005A0C90" w:rsidRDefault="00CE021F" w:rsidP="00CE021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Discipline Specific Elective</w:t>
            </w:r>
          </w:p>
        </w:tc>
        <w:tc>
          <w:tcPr>
            <w:tcW w:w="738" w:type="dxa"/>
            <w:vAlign w:val="center"/>
          </w:tcPr>
          <w:p w:rsidR="00CE021F" w:rsidRPr="005A0C90" w:rsidRDefault="00CC4C82"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38" w:type="dxa"/>
            <w:vAlign w:val="center"/>
          </w:tcPr>
          <w:p w:rsidR="00CE021F" w:rsidRPr="005A0C90" w:rsidRDefault="00CE021F"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CE021F" w:rsidRPr="005A0C90" w:rsidRDefault="00CC4C82"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72" w:type="dxa"/>
            <w:vAlign w:val="center"/>
          </w:tcPr>
          <w:p w:rsidR="00CE021F" w:rsidRPr="005A0C90" w:rsidRDefault="00CE021F"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2.5</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Pr="001A376E" w:rsidRDefault="00CE021F" w:rsidP="00477245">
            <w:pPr>
              <w:spacing w:before="80" w:after="80"/>
              <w:ind w:left="0" w:right="0"/>
              <w:rPr>
                <w:rFonts w:ascii="Trebuchet MS" w:hAnsi="Trebuchet MS" w:cs="Times New Roman"/>
              </w:rPr>
            </w:pPr>
            <w:r>
              <w:rPr>
                <w:rFonts w:ascii="Trebuchet MS" w:hAnsi="Trebuchet MS" w:cs="Times New Roman"/>
              </w:rPr>
              <w:t>5</w:t>
            </w:r>
          </w:p>
        </w:tc>
        <w:tc>
          <w:tcPr>
            <w:tcW w:w="1144" w:type="dxa"/>
          </w:tcPr>
          <w:p w:rsidR="00477245" w:rsidRPr="001A376E"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1" w:type="dxa"/>
            <w:vAlign w:val="center"/>
          </w:tcPr>
          <w:p w:rsidR="00477245" w:rsidRPr="00A010E1"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256"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Generic Elective</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2" w:type="dxa"/>
            <w:vAlign w:val="center"/>
          </w:tcPr>
          <w:p w:rsidR="00477245" w:rsidRPr="003F612C" w:rsidRDefault="0047724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Pr="001A376E" w:rsidRDefault="00CE021F" w:rsidP="00477245">
            <w:pPr>
              <w:spacing w:before="80" w:after="80"/>
              <w:ind w:left="0" w:right="0"/>
              <w:rPr>
                <w:rFonts w:ascii="Trebuchet MS" w:hAnsi="Trebuchet MS" w:cs="Times New Roman"/>
              </w:rPr>
            </w:pPr>
            <w:r>
              <w:rPr>
                <w:rFonts w:ascii="Trebuchet MS" w:hAnsi="Trebuchet MS" w:cs="Times New Roman"/>
              </w:rPr>
              <w:t>6</w:t>
            </w:r>
          </w:p>
        </w:tc>
        <w:tc>
          <w:tcPr>
            <w:tcW w:w="1144" w:type="dxa"/>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01"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256"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2" w:type="dxa"/>
            <w:vAlign w:val="center"/>
          </w:tcPr>
          <w:p w:rsidR="00477245" w:rsidRDefault="00477245"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Default="00CE021F" w:rsidP="00477245">
            <w:pPr>
              <w:spacing w:before="80" w:after="80"/>
              <w:ind w:left="0" w:right="0"/>
              <w:rPr>
                <w:rFonts w:ascii="Trebuchet MS" w:hAnsi="Trebuchet MS" w:cs="Times New Roman"/>
              </w:rPr>
            </w:pPr>
            <w:r>
              <w:rPr>
                <w:rFonts w:ascii="Trebuchet MS" w:hAnsi="Trebuchet MS" w:cs="Times New Roman"/>
              </w:rPr>
              <w:t>7</w:t>
            </w:r>
          </w:p>
        </w:tc>
        <w:tc>
          <w:tcPr>
            <w:tcW w:w="1144" w:type="dxa"/>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1"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GSC303</w:t>
            </w:r>
          </w:p>
        </w:tc>
        <w:tc>
          <w:tcPr>
            <w:tcW w:w="4256"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III</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477245" w:rsidRDefault="00477245"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Default="00CE021F" w:rsidP="00477245">
            <w:pPr>
              <w:spacing w:before="80" w:after="80"/>
              <w:ind w:left="0" w:right="0"/>
              <w:rPr>
                <w:rFonts w:ascii="Trebuchet MS" w:hAnsi="Trebuchet MS" w:cs="Times New Roman"/>
              </w:rPr>
            </w:pPr>
            <w:r>
              <w:rPr>
                <w:rFonts w:ascii="Trebuchet MS" w:hAnsi="Trebuchet MS" w:cs="Times New Roman"/>
              </w:rPr>
              <w:t>8</w:t>
            </w:r>
          </w:p>
        </w:tc>
        <w:tc>
          <w:tcPr>
            <w:tcW w:w="1144" w:type="dxa"/>
          </w:tcPr>
          <w:p w:rsidR="00477245" w:rsidRPr="001A376E"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01" w:type="dxa"/>
            <w:vAlign w:val="center"/>
          </w:tcPr>
          <w:p w:rsidR="00477245" w:rsidRPr="00A010E1"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4256"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477245" w:rsidRPr="003F612C" w:rsidRDefault="00477245"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Default="00477245" w:rsidP="00477245">
            <w:pPr>
              <w:spacing w:before="80" w:after="80"/>
              <w:ind w:left="0" w:right="0"/>
              <w:rPr>
                <w:rFonts w:ascii="Trebuchet MS" w:hAnsi="Trebuchet MS" w:cs="Times New Roman"/>
              </w:rPr>
            </w:pPr>
          </w:p>
        </w:tc>
        <w:tc>
          <w:tcPr>
            <w:tcW w:w="1144" w:type="dxa"/>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1"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256"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14" w:type="dxa"/>
            <w:gridSpan w:val="3"/>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2" w:type="dxa"/>
            <w:vAlign w:val="center"/>
          </w:tcPr>
          <w:p w:rsidR="00477245" w:rsidRDefault="00350DA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23</w:t>
            </w:r>
            <w:r w:rsidR="008D2C3A">
              <w:rPr>
                <w:rFonts w:ascii="Trebuchet MS" w:hAnsi="Trebuchet MS" w:cs="Times New Roman"/>
              </w:rPr>
              <w:t>.5</w:t>
            </w:r>
          </w:p>
        </w:tc>
      </w:tr>
    </w:tbl>
    <w:p w:rsidR="00D673AC" w:rsidRDefault="00D673AC" w:rsidP="008C514F">
      <w:pPr>
        <w:ind w:left="0"/>
        <w:jc w:val="both"/>
        <w:rPr>
          <w:rStyle w:val="GeneralChar"/>
        </w:rPr>
      </w:pPr>
    </w:p>
    <w:p w:rsidR="008C514F" w:rsidRPr="00F719A4" w:rsidRDefault="00070A24" w:rsidP="00F719A4">
      <w:pPr>
        <w:jc w:val="both"/>
      </w:pPr>
      <w:r>
        <w:rPr>
          <w:rStyle w:val="GeneralChar"/>
        </w:rPr>
        <w:t>#</w:t>
      </w:r>
      <w:proofErr w:type="gramStart"/>
      <w:r>
        <w:rPr>
          <w:rStyle w:val="GeneralChar"/>
        </w:rPr>
        <w:t>#</w:t>
      </w:r>
      <w:r w:rsidR="00E26695">
        <w:rPr>
          <w:rStyle w:val="GeneralChar"/>
        </w:rPr>
        <w:t>(</w:t>
      </w:r>
      <w:proofErr w:type="gramEnd"/>
      <w:r w:rsidR="00E26695">
        <w:rPr>
          <w:rStyle w:val="GeneralChar"/>
        </w:rPr>
        <w:t>NPT301)</w:t>
      </w:r>
      <w:r>
        <w:rPr>
          <w:rStyle w:val="GeneralChar"/>
        </w:rPr>
        <w:t xml:space="preserve"> NPTEL courses are based on the respective year’s offered course</w:t>
      </w:r>
      <w:r w:rsidR="003A4E24">
        <w:rPr>
          <w:rStyle w:val="GeneralChar"/>
        </w:rPr>
        <w:t>s</w:t>
      </w:r>
    </w:p>
    <w:p w:rsidR="00070A24" w:rsidRPr="008C514F" w:rsidRDefault="00C55544" w:rsidP="008C514F">
      <w:pPr>
        <w:numPr>
          <w:ilvl w:val="1"/>
          <w:numId w:val="0"/>
        </w:numPr>
        <w:spacing w:before="0"/>
        <w:ind w:right="0"/>
        <w:jc w:val="center"/>
        <w:rPr>
          <w:rStyle w:val="GeneralCha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tbl>
      <w:tblPr>
        <w:tblStyle w:val="SyllabusTable-withBorders"/>
        <w:tblW w:w="9635" w:type="dxa"/>
        <w:jc w:val="center"/>
        <w:tblLook w:val="04A0" w:firstRow="1" w:lastRow="0" w:firstColumn="1" w:lastColumn="0" w:noHBand="0" w:noVBand="1"/>
      </w:tblPr>
      <w:tblGrid>
        <w:gridCol w:w="435"/>
        <w:gridCol w:w="814"/>
        <w:gridCol w:w="956"/>
        <w:gridCol w:w="4565"/>
        <w:gridCol w:w="638"/>
        <w:gridCol w:w="728"/>
        <w:gridCol w:w="727"/>
        <w:gridCol w:w="772"/>
      </w:tblGrid>
      <w:tr w:rsidR="006200A9" w:rsidRPr="001A376E" w:rsidTr="005E4D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6200A9" w:rsidRPr="001A376E" w:rsidRDefault="006200A9" w:rsidP="001411EC">
            <w:pPr>
              <w:spacing w:before="8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14" w:type="dxa"/>
          </w:tcPr>
          <w:p w:rsidR="006200A9" w:rsidRPr="001A376E" w:rsidRDefault="006200A9" w:rsidP="001411EC">
            <w:pPr>
              <w:spacing w:before="8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56" w:type="dxa"/>
            <w:vAlign w:val="bottom"/>
          </w:tcPr>
          <w:p w:rsidR="006200A9" w:rsidRPr="00B1267F" w:rsidRDefault="006200A9" w:rsidP="001411EC">
            <w:pPr>
              <w:spacing w:before="8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65" w:type="dxa"/>
            <w:vAlign w:val="bottom"/>
          </w:tcPr>
          <w:p w:rsidR="006200A9" w:rsidRPr="00B1267F" w:rsidRDefault="006200A9" w:rsidP="006200A9">
            <w:pPr>
              <w:spacing w:before="8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638"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28"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27"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2" w:type="dxa"/>
            <w:vAlign w:val="center"/>
          </w:tcPr>
          <w:p w:rsidR="006200A9" w:rsidRPr="001A376E" w:rsidRDefault="006200A9" w:rsidP="003A387C">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700BCC" w:rsidRPr="003D2E68"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3</w:t>
            </w:r>
          </w:p>
        </w:tc>
        <w:tc>
          <w:tcPr>
            <w:tcW w:w="814" w:type="dxa"/>
          </w:tcPr>
          <w:p w:rsidR="00700BCC" w:rsidRPr="003D2E68"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w:t>
            </w:r>
          </w:p>
        </w:tc>
        <w:tc>
          <w:tcPr>
            <w:tcW w:w="956" w:type="dxa"/>
            <w:vAlign w:val="bottom"/>
          </w:tcPr>
          <w:p w:rsidR="00700BCC" w:rsidRPr="00F719A4"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719A4">
              <w:rPr>
                <w:rFonts w:ascii="Trebuchet MS" w:hAnsi="Trebuchet MS" w:cs="Times New Roman"/>
                <w:b/>
              </w:rPr>
              <w:t>BSC009</w:t>
            </w:r>
          </w:p>
        </w:tc>
        <w:tc>
          <w:tcPr>
            <w:tcW w:w="4565" w:type="dxa"/>
            <w:vAlign w:val="bottom"/>
          </w:tcPr>
          <w:p w:rsidR="00700BCC" w:rsidRPr="00F719A4"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719A4">
              <w:rPr>
                <w:rFonts w:ascii="Trebuchet MS" w:hAnsi="Trebuchet MS" w:cs="Times New Roman"/>
                <w:b/>
              </w:rPr>
              <w:t>Mathematics –</w:t>
            </w:r>
            <w:r w:rsidR="00350DA8">
              <w:rPr>
                <w:rFonts w:ascii="Trebuchet MS" w:hAnsi="Trebuchet MS" w:cs="Times New Roman"/>
                <w:b/>
              </w:rPr>
              <w:t>Applied</w:t>
            </w:r>
            <w:r w:rsidRPr="00F719A4">
              <w:rPr>
                <w:rFonts w:ascii="Trebuchet MS" w:hAnsi="Trebuchet MS" w:cs="Times New Roman"/>
                <w:b/>
              </w:rPr>
              <w:t xml:space="preserve"> Statistics and Probability Theory</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464389"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46438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4</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1C0A5B"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1C0A5B"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5</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BSC011</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Numerical </w:t>
            </w:r>
            <w:r>
              <w:rPr>
                <w:rFonts w:ascii="Trebuchet MS" w:hAnsi="Trebuchet MS" w:cs="Times New Roman"/>
              </w:rPr>
              <w:t>Methods &amp; Probability Theory</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700BC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6</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BSC012</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 xml:space="preserve">–Transform Calculus, </w:t>
            </w:r>
            <w:r w:rsidRPr="00B1267F">
              <w:rPr>
                <w:rFonts w:ascii="Trebuchet MS" w:hAnsi="Trebuchet MS" w:cs="Times New Roman"/>
              </w:rPr>
              <w:t xml:space="preserve">Numerical Methods &amp; Complex </w:t>
            </w:r>
            <w:r>
              <w:rPr>
                <w:rFonts w:ascii="Trebuchet MS" w:hAnsi="Trebuchet MS" w:cs="Times New Roman"/>
              </w:rPr>
              <w:t>Analysis</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700BC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Pr>
                <w:rFonts w:ascii="Trebuchet MS" w:hAnsi="Trebuchet MS" w:cs="Times New Roman"/>
              </w:rPr>
              <w:t>7</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Probability, Statistics &amp; Stochastic Process </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700BC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34240"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34240" w:rsidRDefault="00734240" w:rsidP="00734240">
            <w:pPr>
              <w:spacing w:before="80" w:after="80"/>
              <w:ind w:left="0" w:right="0"/>
              <w:rPr>
                <w:rFonts w:ascii="Trebuchet MS" w:hAnsi="Trebuchet MS" w:cs="Times New Roman"/>
              </w:rPr>
            </w:pPr>
            <w:r>
              <w:rPr>
                <w:rFonts w:ascii="Trebuchet MS" w:hAnsi="Trebuchet MS" w:cs="Times New Roman"/>
              </w:rPr>
              <w:t>8</w:t>
            </w:r>
          </w:p>
        </w:tc>
        <w:tc>
          <w:tcPr>
            <w:tcW w:w="814" w:type="dxa"/>
          </w:tcPr>
          <w:p w:rsidR="00734240" w:rsidRPr="00EA2CFE"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56" w:type="dxa"/>
            <w:vAlign w:val="center"/>
          </w:tcPr>
          <w:p w:rsidR="00734240" w:rsidRPr="00A010E1" w:rsidRDefault="005C512F"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ECC407</w:t>
            </w:r>
          </w:p>
        </w:tc>
        <w:tc>
          <w:tcPr>
            <w:tcW w:w="4565" w:type="dxa"/>
            <w:vAlign w:val="center"/>
          </w:tcPr>
          <w:p w:rsidR="00734240" w:rsidRPr="003F612C" w:rsidRDefault="005C512F" w:rsidP="00B7694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Analog </w:t>
            </w:r>
            <w:r w:rsidR="00734240">
              <w:rPr>
                <w:rFonts w:ascii="Trebuchet MS" w:hAnsi="Trebuchet MS" w:cs="Times New Roman"/>
              </w:rPr>
              <w:t>Circuits</w:t>
            </w:r>
          </w:p>
        </w:tc>
        <w:tc>
          <w:tcPr>
            <w:tcW w:w="638" w:type="dxa"/>
            <w:vAlign w:val="center"/>
          </w:tcPr>
          <w:p w:rsidR="00734240" w:rsidRPr="003F612C"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34240" w:rsidRPr="003F612C" w:rsidRDefault="00DD59C7"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0        </w:t>
            </w:r>
          </w:p>
        </w:tc>
        <w:tc>
          <w:tcPr>
            <w:tcW w:w="727" w:type="dxa"/>
            <w:vAlign w:val="center"/>
          </w:tcPr>
          <w:p w:rsidR="00734240" w:rsidRPr="003F612C"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34240"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34240" w:rsidRDefault="00734240" w:rsidP="00734240">
            <w:pPr>
              <w:spacing w:before="80" w:after="80"/>
              <w:ind w:left="0" w:right="0"/>
              <w:rPr>
                <w:rFonts w:ascii="Trebuchet MS" w:hAnsi="Trebuchet MS" w:cs="Times New Roman"/>
              </w:rPr>
            </w:pPr>
            <w:r>
              <w:rPr>
                <w:rFonts w:ascii="Trebuchet MS" w:hAnsi="Trebuchet MS" w:cs="Times New Roman"/>
              </w:rPr>
              <w:t>9</w:t>
            </w:r>
          </w:p>
        </w:tc>
        <w:tc>
          <w:tcPr>
            <w:tcW w:w="814" w:type="dxa"/>
          </w:tcPr>
          <w:p w:rsidR="00734240" w:rsidRPr="00EA2CFE"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56" w:type="dxa"/>
            <w:vAlign w:val="center"/>
          </w:tcPr>
          <w:p w:rsidR="00734240" w:rsidRPr="00A010E1" w:rsidRDefault="00350DA8"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ECC306</w:t>
            </w:r>
          </w:p>
        </w:tc>
        <w:tc>
          <w:tcPr>
            <w:tcW w:w="4565" w:type="dxa"/>
            <w:vAlign w:val="center"/>
          </w:tcPr>
          <w:p w:rsidR="00734240" w:rsidRPr="00B17662" w:rsidRDefault="00734240" w:rsidP="00B7694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Digital </w:t>
            </w:r>
            <w:r w:rsidR="00731E95">
              <w:rPr>
                <w:rFonts w:ascii="Trebuchet MS" w:hAnsi="Trebuchet MS" w:cs="Times New Roman"/>
              </w:rPr>
              <w:t>System Design</w:t>
            </w:r>
            <w:r w:rsidR="00350DA8">
              <w:rPr>
                <w:rFonts w:ascii="Trebuchet MS" w:hAnsi="Trebuchet MS" w:cs="Times New Roman"/>
              </w:rPr>
              <w:t>&amp; Computer Organization</w:t>
            </w:r>
          </w:p>
        </w:tc>
        <w:tc>
          <w:tcPr>
            <w:tcW w:w="638" w:type="dxa"/>
            <w:vAlign w:val="center"/>
          </w:tcPr>
          <w:p w:rsidR="00734240" w:rsidRDefault="00DD59C7"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34240"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734240"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DD7F1C"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DD7F1C" w:rsidRDefault="00DD7F1C" w:rsidP="00DD7F1C">
            <w:pPr>
              <w:spacing w:before="80" w:after="80"/>
              <w:ind w:left="0" w:right="0"/>
              <w:rPr>
                <w:rFonts w:ascii="Trebuchet MS" w:hAnsi="Trebuchet MS" w:cs="Times New Roman"/>
              </w:rPr>
            </w:pPr>
            <w:r>
              <w:rPr>
                <w:rFonts w:ascii="Trebuchet MS" w:hAnsi="Trebuchet MS" w:cs="Times New Roman"/>
              </w:rPr>
              <w:t>10</w:t>
            </w:r>
          </w:p>
        </w:tc>
        <w:tc>
          <w:tcPr>
            <w:tcW w:w="814" w:type="dxa"/>
          </w:tcPr>
          <w:p w:rsidR="00DD7F1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HSM004</w:t>
            </w:r>
          </w:p>
        </w:tc>
        <w:tc>
          <w:tcPr>
            <w:tcW w:w="4565"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Industrial Psychology</w:t>
            </w:r>
          </w:p>
        </w:tc>
        <w:tc>
          <w:tcPr>
            <w:tcW w:w="638"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DD7F1C" w:rsidRPr="003F612C" w:rsidRDefault="00DD7F1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D7F1C"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DD7F1C" w:rsidRDefault="00DD7F1C" w:rsidP="00DD7F1C">
            <w:pPr>
              <w:spacing w:before="80" w:after="80"/>
              <w:ind w:left="0" w:right="0"/>
              <w:rPr>
                <w:rFonts w:ascii="Trebuchet MS" w:hAnsi="Trebuchet MS" w:cs="Times New Roman"/>
              </w:rPr>
            </w:pPr>
            <w:r>
              <w:rPr>
                <w:rFonts w:ascii="Trebuchet MS" w:hAnsi="Trebuchet MS" w:cs="Times New Roman"/>
              </w:rPr>
              <w:t>11</w:t>
            </w:r>
          </w:p>
        </w:tc>
        <w:tc>
          <w:tcPr>
            <w:tcW w:w="814" w:type="dxa"/>
          </w:tcPr>
          <w:p w:rsidR="00DD7F1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HSM013</w:t>
            </w:r>
          </w:p>
        </w:tc>
        <w:tc>
          <w:tcPr>
            <w:tcW w:w="4565"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 xml:space="preserve">Values and Ethics in Profession </w:t>
            </w:r>
          </w:p>
        </w:tc>
        <w:tc>
          <w:tcPr>
            <w:tcW w:w="638"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3</w:t>
            </w:r>
          </w:p>
        </w:tc>
        <w:tc>
          <w:tcPr>
            <w:tcW w:w="728"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0</w:t>
            </w:r>
          </w:p>
        </w:tc>
        <w:tc>
          <w:tcPr>
            <w:tcW w:w="727"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0</w:t>
            </w:r>
          </w:p>
        </w:tc>
        <w:tc>
          <w:tcPr>
            <w:tcW w:w="772" w:type="dxa"/>
            <w:vAlign w:val="center"/>
          </w:tcPr>
          <w:p w:rsidR="00DD7F1C" w:rsidRPr="00127149" w:rsidRDefault="00DD7F1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3</w:t>
            </w:r>
          </w:p>
        </w:tc>
      </w:tr>
      <w:tr w:rsidR="00E248B8"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E248B8" w:rsidRDefault="00E248B8" w:rsidP="00E248B8">
            <w:pPr>
              <w:spacing w:before="80" w:after="80"/>
              <w:ind w:left="0" w:right="0"/>
              <w:rPr>
                <w:rFonts w:ascii="Trebuchet MS" w:hAnsi="Trebuchet MS" w:cs="Times New Roman"/>
              </w:rPr>
            </w:pPr>
            <w:r>
              <w:rPr>
                <w:rFonts w:ascii="Trebuchet MS" w:hAnsi="Trebuchet MS" w:cs="Times New Roman"/>
              </w:rPr>
              <w:t>12</w:t>
            </w:r>
          </w:p>
        </w:tc>
        <w:tc>
          <w:tcPr>
            <w:tcW w:w="814" w:type="dxa"/>
          </w:tcPr>
          <w:p w:rsidR="00E248B8"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E248B8" w:rsidRPr="0012714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HSM014</w:t>
            </w:r>
          </w:p>
        </w:tc>
        <w:tc>
          <w:tcPr>
            <w:tcW w:w="4565" w:type="dxa"/>
            <w:vAlign w:val="center"/>
          </w:tcPr>
          <w:p w:rsidR="00E248B8" w:rsidRPr="0012714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E Commerce</w:t>
            </w:r>
          </w:p>
        </w:tc>
        <w:tc>
          <w:tcPr>
            <w:tcW w:w="638" w:type="dxa"/>
            <w:vAlign w:val="center"/>
          </w:tcPr>
          <w:p w:rsidR="00E248B8" w:rsidRPr="00064E6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3</w:t>
            </w:r>
          </w:p>
        </w:tc>
        <w:tc>
          <w:tcPr>
            <w:tcW w:w="728" w:type="dxa"/>
            <w:vAlign w:val="center"/>
          </w:tcPr>
          <w:p w:rsidR="00E248B8" w:rsidRPr="00064E6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0</w:t>
            </w:r>
          </w:p>
        </w:tc>
        <w:tc>
          <w:tcPr>
            <w:tcW w:w="727" w:type="dxa"/>
            <w:vAlign w:val="center"/>
          </w:tcPr>
          <w:p w:rsidR="00E248B8" w:rsidRPr="00064E6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0</w:t>
            </w:r>
          </w:p>
        </w:tc>
        <w:tc>
          <w:tcPr>
            <w:tcW w:w="772" w:type="dxa"/>
            <w:vAlign w:val="center"/>
          </w:tcPr>
          <w:p w:rsidR="00E248B8" w:rsidRPr="00064E69" w:rsidRDefault="00E248B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3</w:t>
            </w:r>
          </w:p>
        </w:tc>
      </w:tr>
      <w:tr w:rsidR="008C514F"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8C514F" w:rsidRDefault="008C514F" w:rsidP="00E248B8">
            <w:pPr>
              <w:spacing w:before="80" w:after="80"/>
              <w:ind w:left="0" w:right="0"/>
              <w:rPr>
                <w:rFonts w:ascii="Trebuchet MS" w:hAnsi="Trebuchet MS" w:cs="Times New Roman"/>
              </w:rPr>
            </w:pPr>
            <w:r>
              <w:rPr>
                <w:rFonts w:ascii="Trebuchet MS" w:hAnsi="Trebuchet MS" w:cs="Times New Roman"/>
              </w:rPr>
              <w:t>13</w:t>
            </w:r>
          </w:p>
        </w:tc>
        <w:tc>
          <w:tcPr>
            <w:tcW w:w="814" w:type="dxa"/>
          </w:tcPr>
          <w:p w:rsidR="008C514F" w:rsidRPr="005A0C90" w:rsidRDefault="008C514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DE</w:t>
            </w:r>
          </w:p>
        </w:tc>
        <w:tc>
          <w:tcPr>
            <w:tcW w:w="956" w:type="dxa"/>
            <w:vAlign w:val="bottom"/>
          </w:tcPr>
          <w:p w:rsidR="008C514F" w:rsidRPr="005A0C90" w:rsidRDefault="00B13A0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CSD301</w:t>
            </w:r>
          </w:p>
        </w:tc>
        <w:tc>
          <w:tcPr>
            <w:tcW w:w="4565" w:type="dxa"/>
            <w:vAlign w:val="center"/>
          </w:tcPr>
          <w:p w:rsidR="008C514F" w:rsidRPr="005A0C90" w:rsidRDefault="008C514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Introduction to Python</w:t>
            </w:r>
            <w:r w:rsidR="00AA2607">
              <w:rPr>
                <w:rFonts w:ascii="Trebuchet MS" w:hAnsi="Trebuchet MS" w:cs="Times New Roman"/>
              </w:rPr>
              <w:t xml:space="preserve"> Programming</w:t>
            </w:r>
          </w:p>
        </w:tc>
        <w:tc>
          <w:tcPr>
            <w:tcW w:w="63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2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27" w:type="dxa"/>
            <w:vAlign w:val="center"/>
          </w:tcPr>
          <w:p w:rsidR="008C514F" w:rsidRPr="005A0C90" w:rsidRDefault="00350DA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8C514F" w:rsidRPr="005A0C90" w:rsidRDefault="00350DA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8C514F"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8C514F" w:rsidRDefault="008C514F" w:rsidP="00E248B8">
            <w:pPr>
              <w:spacing w:before="80" w:after="80"/>
              <w:ind w:left="0" w:right="0"/>
              <w:rPr>
                <w:rFonts w:ascii="Trebuchet MS" w:hAnsi="Trebuchet MS" w:cs="Times New Roman"/>
              </w:rPr>
            </w:pPr>
            <w:r>
              <w:rPr>
                <w:rFonts w:ascii="Trebuchet MS" w:hAnsi="Trebuchet MS" w:cs="Times New Roman"/>
              </w:rPr>
              <w:t>14</w:t>
            </w:r>
          </w:p>
        </w:tc>
        <w:tc>
          <w:tcPr>
            <w:tcW w:w="814" w:type="dxa"/>
          </w:tcPr>
          <w:p w:rsidR="008C514F" w:rsidRPr="005A0C90" w:rsidRDefault="008C514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DE</w:t>
            </w:r>
          </w:p>
        </w:tc>
        <w:tc>
          <w:tcPr>
            <w:tcW w:w="956" w:type="dxa"/>
            <w:vAlign w:val="bottom"/>
          </w:tcPr>
          <w:p w:rsidR="008C514F" w:rsidRPr="005A0C90" w:rsidRDefault="00B13A0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CSD302</w:t>
            </w:r>
          </w:p>
        </w:tc>
        <w:tc>
          <w:tcPr>
            <w:tcW w:w="4565" w:type="dxa"/>
            <w:vAlign w:val="center"/>
          </w:tcPr>
          <w:p w:rsidR="008C514F" w:rsidRPr="005A0C90" w:rsidRDefault="008C514F" w:rsidP="008C514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Introduction to Android Programming</w:t>
            </w:r>
          </w:p>
        </w:tc>
        <w:tc>
          <w:tcPr>
            <w:tcW w:w="63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2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27" w:type="dxa"/>
            <w:vAlign w:val="center"/>
          </w:tcPr>
          <w:p w:rsidR="008C514F" w:rsidRPr="005A0C90" w:rsidRDefault="00350DA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8C514F" w:rsidRPr="005A0C90" w:rsidRDefault="00350DA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Fourth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835"/>
        <w:gridCol w:w="910"/>
        <w:gridCol w:w="4455"/>
        <w:gridCol w:w="769"/>
        <w:gridCol w:w="770"/>
        <w:gridCol w:w="738"/>
        <w:gridCol w:w="810"/>
      </w:tblGrid>
      <w:tr w:rsidR="00070A24" w:rsidRPr="001A376E" w:rsidTr="00D232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E235B0">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5"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10"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5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810"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C96999"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1</w:t>
            </w:r>
          </w:p>
        </w:tc>
        <w:tc>
          <w:tcPr>
            <w:tcW w:w="835" w:type="dxa"/>
          </w:tcPr>
          <w:p w:rsidR="00C96999" w:rsidRPr="001A376E"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10" w:type="dxa"/>
            <w:vAlign w:val="center"/>
          </w:tcPr>
          <w:p w:rsidR="00C96999" w:rsidRPr="00A010E1"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55" w:type="dxa"/>
            <w:vAlign w:val="center"/>
          </w:tcPr>
          <w:p w:rsidR="00C96999" w:rsidRPr="003F612C"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232E05">
              <w:rPr>
                <w:rFonts w:ascii="Trebuchet MS" w:hAnsi="Trebuchet MS" w:cs="Times New Roman"/>
              </w:rPr>
              <w:t>-4</w:t>
            </w:r>
          </w:p>
        </w:tc>
        <w:tc>
          <w:tcPr>
            <w:tcW w:w="769" w:type="dxa"/>
            <w:vAlign w:val="center"/>
          </w:tcPr>
          <w:p w:rsidR="00C96999" w:rsidRPr="003F612C" w:rsidRDefault="00C96999"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C96999" w:rsidRPr="003F612C" w:rsidRDefault="00FC0F28"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96999" w:rsidRPr="003F612C" w:rsidRDefault="00C96999"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C96999" w:rsidRPr="003F612C" w:rsidRDefault="00FC0F28"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111F9F"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111F9F" w:rsidRPr="001A376E" w:rsidRDefault="00111F9F" w:rsidP="00111F9F">
            <w:pPr>
              <w:spacing w:before="80" w:after="80"/>
              <w:ind w:left="0" w:right="0"/>
              <w:rPr>
                <w:rFonts w:ascii="Trebuchet MS" w:hAnsi="Trebuchet MS" w:cs="Times New Roman"/>
              </w:rPr>
            </w:pPr>
            <w:r w:rsidRPr="001A376E">
              <w:rPr>
                <w:rFonts w:ascii="Trebuchet MS" w:hAnsi="Trebuchet MS" w:cs="Times New Roman"/>
              </w:rPr>
              <w:t>2</w:t>
            </w:r>
          </w:p>
        </w:tc>
        <w:tc>
          <w:tcPr>
            <w:tcW w:w="835" w:type="dxa"/>
          </w:tcPr>
          <w:p w:rsidR="00111F9F" w:rsidRPr="001A376E" w:rsidRDefault="00111F9F" w:rsidP="00111F9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0" w:type="dxa"/>
            <w:vAlign w:val="center"/>
          </w:tcPr>
          <w:p w:rsidR="00111F9F" w:rsidRPr="000C1A87" w:rsidRDefault="00111F9F" w:rsidP="00111F9F">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CSC404</w:t>
            </w:r>
          </w:p>
        </w:tc>
        <w:tc>
          <w:tcPr>
            <w:tcW w:w="4455" w:type="dxa"/>
            <w:vAlign w:val="center"/>
          </w:tcPr>
          <w:p w:rsidR="00111F9F" w:rsidRPr="000C1A87" w:rsidRDefault="00111F9F" w:rsidP="00111F9F">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Formal Language &amp; Automata Theory</w:t>
            </w:r>
          </w:p>
        </w:tc>
        <w:tc>
          <w:tcPr>
            <w:tcW w:w="769" w:type="dxa"/>
            <w:vAlign w:val="center"/>
          </w:tcPr>
          <w:p w:rsidR="00111F9F" w:rsidRPr="000C1A87" w:rsidRDefault="00111F9F" w:rsidP="00111F9F">
            <w:p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3</w:t>
            </w:r>
          </w:p>
        </w:tc>
        <w:tc>
          <w:tcPr>
            <w:tcW w:w="770" w:type="dxa"/>
            <w:vAlign w:val="center"/>
          </w:tcPr>
          <w:p w:rsidR="00111F9F" w:rsidRPr="000C1A87" w:rsidRDefault="00111F9F" w:rsidP="00111F9F">
            <w:p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0</w:t>
            </w:r>
          </w:p>
        </w:tc>
        <w:tc>
          <w:tcPr>
            <w:tcW w:w="738" w:type="dxa"/>
            <w:vAlign w:val="center"/>
          </w:tcPr>
          <w:p w:rsidR="00111F9F" w:rsidRPr="000C1A87" w:rsidRDefault="00111F9F" w:rsidP="00111F9F">
            <w:p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0</w:t>
            </w:r>
          </w:p>
        </w:tc>
        <w:tc>
          <w:tcPr>
            <w:tcW w:w="810" w:type="dxa"/>
            <w:vAlign w:val="center"/>
          </w:tcPr>
          <w:p w:rsidR="00111F9F" w:rsidRPr="000C1A87" w:rsidRDefault="00111F9F" w:rsidP="00190FCD">
            <w:pPr>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3</w:t>
            </w:r>
          </w:p>
        </w:tc>
      </w:tr>
      <w:tr w:rsidR="00C96999"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3</w:t>
            </w:r>
          </w:p>
        </w:tc>
        <w:tc>
          <w:tcPr>
            <w:tcW w:w="835" w:type="dxa"/>
          </w:tcPr>
          <w:p w:rsidR="00C96999" w:rsidRPr="001A376E" w:rsidRDefault="005959EB"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AF1112">
              <w:rPr>
                <w:rFonts w:ascii="Trebuchet MS" w:hAnsi="Trebuchet MS" w:cs="Times New Roman"/>
              </w:rPr>
              <w:t>C</w:t>
            </w:r>
          </w:p>
        </w:tc>
        <w:tc>
          <w:tcPr>
            <w:tcW w:w="910" w:type="dxa"/>
            <w:vAlign w:val="center"/>
          </w:tcPr>
          <w:p w:rsidR="00C96999" w:rsidRPr="00A010E1"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w:t>
            </w:r>
            <w:r w:rsidR="005959EB">
              <w:rPr>
                <w:rFonts w:ascii="Trebuchet MS" w:hAnsi="Trebuchet MS" w:cs="Times New Roman"/>
              </w:rPr>
              <w:t>C</w:t>
            </w:r>
            <w:r w:rsidR="00460052">
              <w:rPr>
                <w:rFonts w:ascii="Trebuchet MS" w:hAnsi="Trebuchet MS" w:cs="Times New Roman"/>
              </w:rPr>
              <w:t>4</w:t>
            </w:r>
            <w:r w:rsidR="002F25E2">
              <w:rPr>
                <w:rFonts w:ascii="Trebuchet MS" w:hAnsi="Trebuchet MS" w:cs="Times New Roman"/>
              </w:rPr>
              <w:t>0</w:t>
            </w:r>
            <w:r w:rsidR="00AF1112">
              <w:rPr>
                <w:rFonts w:ascii="Trebuchet MS" w:hAnsi="Trebuchet MS" w:cs="Times New Roman"/>
              </w:rPr>
              <w:t>5</w:t>
            </w:r>
          </w:p>
        </w:tc>
        <w:tc>
          <w:tcPr>
            <w:tcW w:w="4455" w:type="dxa"/>
            <w:vAlign w:val="center"/>
          </w:tcPr>
          <w:p w:rsidR="00C96999" w:rsidRPr="003F612C" w:rsidRDefault="007F0D79" w:rsidP="003A15B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Object Oriented </w:t>
            </w:r>
            <w:r w:rsidR="003A15B6">
              <w:rPr>
                <w:rFonts w:ascii="Trebuchet MS" w:hAnsi="Trebuchet MS" w:cs="Times New Roman"/>
              </w:rPr>
              <w:t>Methodology</w:t>
            </w:r>
            <w:r>
              <w:rPr>
                <w:rFonts w:ascii="Trebuchet MS" w:hAnsi="Trebuchet MS" w:cs="Times New Roman"/>
              </w:rPr>
              <w:t xml:space="preserve"> using Java</w:t>
            </w:r>
          </w:p>
        </w:tc>
        <w:tc>
          <w:tcPr>
            <w:tcW w:w="769"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96999" w:rsidRPr="003F612C" w:rsidRDefault="00111F9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C96999" w:rsidRPr="003F612C" w:rsidRDefault="00111F9F"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C96999"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4</w:t>
            </w:r>
          </w:p>
        </w:tc>
        <w:tc>
          <w:tcPr>
            <w:tcW w:w="835" w:type="dxa"/>
          </w:tcPr>
          <w:p w:rsidR="00C96999" w:rsidRPr="001A376E" w:rsidRDefault="005959EB"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AF1112">
              <w:rPr>
                <w:rFonts w:ascii="Trebuchet MS" w:hAnsi="Trebuchet MS" w:cs="Times New Roman"/>
              </w:rPr>
              <w:t>C</w:t>
            </w:r>
          </w:p>
        </w:tc>
        <w:tc>
          <w:tcPr>
            <w:tcW w:w="910" w:type="dxa"/>
            <w:vAlign w:val="center"/>
          </w:tcPr>
          <w:p w:rsidR="00C96999" w:rsidRPr="00A010E1"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w:t>
            </w:r>
            <w:r w:rsidR="005959EB">
              <w:rPr>
                <w:rFonts w:ascii="Trebuchet MS" w:hAnsi="Trebuchet MS" w:cs="Times New Roman"/>
              </w:rPr>
              <w:t>C</w:t>
            </w:r>
            <w:r w:rsidR="00460052">
              <w:rPr>
                <w:rFonts w:ascii="Trebuchet MS" w:hAnsi="Trebuchet MS" w:cs="Times New Roman"/>
              </w:rPr>
              <w:t>4</w:t>
            </w:r>
            <w:r w:rsidR="002F25E2">
              <w:rPr>
                <w:rFonts w:ascii="Trebuchet MS" w:hAnsi="Trebuchet MS" w:cs="Times New Roman"/>
              </w:rPr>
              <w:t>0</w:t>
            </w:r>
            <w:r w:rsidR="00AF1112">
              <w:rPr>
                <w:rFonts w:ascii="Trebuchet MS" w:hAnsi="Trebuchet MS" w:cs="Times New Roman"/>
              </w:rPr>
              <w:t>6</w:t>
            </w:r>
          </w:p>
        </w:tc>
        <w:tc>
          <w:tcPr>
            <w:tcW w:w="4455" w:type="dxa"/>
            <w:vAlign w:val="center"/>
          </w:tcPr>
          <w:p w:rsidR="00C96999" w:rsidRPr="003F612C" w:rsidRDefault="003A4454" w:rsidP="000D3FA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Design </w:t>
            </w:r>
            <w:r w:rsidR="000D3FA7">
              <w:rPr>
                <w:rFonts w:ascii="Trebuchet MS" w:hAnsi="Trebuchet MS" w:cs="Times New Roman"/>
              </w:rPr>
              <w:t>&amp;</w:t>
            </w:r>
            <w:r>
              <w:rPr>
                <w:rFonts w:ascii="Trebuchet MS" w:hAnsi="Trebuchet MS" w:cs="Times New Roman"/>
              </w:rPr>
              <w:t xml:space="preserve"> Analysis of Algorithms</w:t>
            </w:r>
          </w:p>
        </w:tc>
        <w:tc>
          <w:tcPr>
            <w:tcW w:w="769"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C96999" w:rsidRPr="003F612C"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96999" w:rsidRPr="003F612C" w:rsidRDefault="00111F9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C96999" w:rsidRPr="003F612C" w:rsidRDefault="00040D2F"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040D2F"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40D2F" w:rsidRPr="001A376E" w:rsidRDefault="00040D2F" w:rsidP="00C96999">
            <w:pPr>
              <w:spacing w:before="80" w:after="80"/>
              <w:ind w:left="0" w:right="0"/>
              <w:rPr>
                <w:rFonts w:ascii="Trebuchet MS" w:hAnsi="Trebuchet MS" w:cs="Times New Roman"/>
              </w:rPr>
            </w:pPr>
            <w:r>
              <w:rPr>
                <w:rFonts w:ascii="Trebuchet MS" w:hAnsi="Trebuchet MS" w:cs="Times New Roman"/>
              </w:rPr>
              <w:t>5</w:t>
            </w:r>
          </w:p>
        </w:tc>
        <w:tc>
          <w:tcPr>
            <w:tcW w:w="835" w:type="dxa"/>
          </w:tcPr>
          <w:p w:rsidR="00040D2F" w:rsidRDefault="0024290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0"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CSC407</w:t>
            </w:r>
          </w:p>
        </w:tc>
        <w:tc>
          <w:tcPr>
            <w:tcW w:w="4455" w:type="dxa"/>
            <w:vAlign w:val="center"/>
          </w:tcPr>
          <w:p w:rsidR="00040D2F" w:rsidRDefault="00040D2F" w:rsidP="000D3FA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Software Engineering</w:t>
            </w:r>
          </w:p>
        </w:tc>
        <w:tc>
          <w:tcPr>
            <w:tcW w:w="769"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040D2F" w:rsidRDefault="00040D2F"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005180"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Default="00005180" w:rsidP="00005180">
            <w:pPr>
              <w:spacing w:before="80" w:after="80"/>
              <w:ind w:left="0" w:right="0"/>
              <w:rPr>
                <w:rFonts w:ascii="Trebuchet MS" w:hAnsi="Trebuchet MS" w:cs="Times New Roman"/>
              </w:rPr>
            </w:pPr>
            <w:r>
              <w:rPr>
                <w:rFonts w:ascii="Trebuchet MS" w:hAnsi="Trebuchet MS" w:cs="Times New Roman"/>
              </w:rPr>
              <w:t>6</w:t>
            </w:r>
          </w:p>
        </w:tc>
        <w:tc>
          <w:tcPr>
            <w:tcW w:w="835" w:type="dxa"/>
          </w:tcPr>
          <w:p w:rsidR="00005180" w:rsidRPr="001A376E"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10" w:type="dxa"/>
            <w:vAlign w:val="center"/>
          </w:tcPr>
          <w:p w:rsidR="00005180" w:rsidRPr="00A010E1"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4455"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69"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005180" w:rsidRPr="003F612C" w:rsidRDefault="0000518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005180"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Default="00005180" w:rsidP="00005180">
            <w:pPr>
              <w:spacing w:before="80" w:after="80"/>
              <w:ind w:left="0" w:right="0"/>
              <w:rPr>
                <w:rFonts w:ascii="Trebuchet MS" w:hAnsi="Trebuchet MS" w:cs="Times New Roman"/>
              </w:rPr>
            </w:pPr>
            <w:r>
              <w:rPr>
                <w:rFonts w:ascii="Trebuchet MS" w:hAnsi="Trebuchet MS" w:cs="Times New Roman"/>
              </w:rPr>
              <w:t>7</w:t>
            </w:r>
          </w:p>
        </w:tc>
        <w:tc>
          <w:tcPr>
            <w:tcW w:w="835" w:type="dxa"/>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10"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GSC404</w:t>
            </w:r>
          </w:p>
        </w:tc>
        <w:tc>
          <w:tcPr>
            <w:tcW w:w="4455"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ESP &amp; SDP </w:t>
            </w:r>
            <w:r w:rsidR="00093D85">
              <w:rPr>
                <w:rFonts w:ascii="Trebuchet MS" w:hAnsi="Trebuchet MS" w:cs="Times New Roman"/>
              </w:rPr>
              <w:t>–</w:t>
            </w:r>
            <w:r>
              <w:rPr>
                <w:rFonts w:ascii="Trebuchet MS" w:hAnsi="Trebuchet MS" w:cs="Times New Roman"/>
              </w:rPr>
              <w:t xml:space="preserve"> IV</w:t>
            </w:r>
          </w:p>
        </w:tc>
        <w:tc>
          <w:tcPr>
            <w:tcW w:w="769"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38"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005180" w:rsidRDefault="0000518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005180"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Pr="001A376E" w:rsidRDefault="00005180" w:rsidP="00005180">
            <w:pPr>
              <w:spacing w:before="80" w:after="80"/>
              <w:ind w:left="0" w:right="0"/>
              <w:rPr>
                <w:rFonts w:ascii="Trebuchet MS" w:hAnsi="Trebuchet MS" w:cs="Times New Roman"/>
              </w:rPr>
            </w:pPr>
            <w:r>
              <w:rPr>
                <w:rFonts w:ascii="Trebuchet MS" w:hAnsi="Trebuchet MS" w:cs="Times New Roman"/>
              </w:rPr>
              <w:t>8</w:t>
            </w:r>
          </w:p>
        </w:tc>
        <w:tc>
          <w:tcPr>
            <w:tcW w:w="835" w:type="dxa"/>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10"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455"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69"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0"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810" w:type="dxa"/>
            <w:vAlign w:val="center"/>
          </w:tcPr>
          <w:p w:rsidR="00005180" w:rsidRDefault="00005180"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092623"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92623" w:rsidRDefault="00092623" w:rsidP="00092623">
            <w:pPr>
              <w:spacing w:before="80" w:after="80"/>
              <w:ind w:left="0" w:right="0"/>
              <w:rPr>
                <w:rFonts w:ascii="Trebuchet MS" w:hAnsi="Trebuchet MS" w:cs="Times New Roman"/>
              </w:rPr>
            </w:pPr>
            <w:r>
              <w:rPr>
                <w:rFonts w:ascii="Trebuchet MS" w:hAnsi="Trebuchet MS" w:cs="Times New Roman"/>
              </w:rPr>
              <w:t>9</w:t>
            </w:r>
          </w:p>
        </w:tc>
        <w:tc>
          <w:tcPr>
            <w:tcW w:w="835" w:type="dxa"/>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910"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INT502</w:t>
            </w:r>
          </w:p>
        </w:tc>
        <w:tc>
          <w:tcPr>
            <w:tcW w:w="4455" w:type="dxa"/>
            <w:vAlign w:val="center"/>
          </w:tcPr>
          <w:p w:rsidR="00092623" w:rsidRPr="00B6560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 xml:space="preserve">nternship </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p>
        </w:tc>
        <w:tc>
          <w:tcPr>
            <w:tcW w:w="769"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6</w:t>
            </w:r>
          </w:p>
        </w:tc>
        <w:tc>
          <w:tcPr>
            <w:tcW w:w="810" w:type="dxa"/>
            <w:vAlign w:val="center"/>
          </w:tcPr>
          <w:p w:rsidR="00092623" w:rsidRDefault="0009262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092623"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92623" w:rsidRDefault="00092623" w:rsidP="00092623">
            <w:pPr>
              <w:spacing w:before="80" w:after="80"/>
              <w:ind w:left="0" w:right="0"/>
              <w:rPr>
                <w:rFonts w:ascii="Trebuchet MS" w:hAnsi="Trebuchet MS" w:cs="Times New Roman"/>
              </w:rPr>
            </w:pPr>
          </w:p>
        </w:tc>
        <w:tc>
          <w:tcPr>
            <w:tcW w:w="835" w:type="dxa"/>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10" w:type="dxa"/>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55" w:type="dxa"/>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77" w:type="dxa"/>
            <w:gridSpan w:val="3"/>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10" w:type="dxa"/>
            <w:vAlign w:val="center"/>
          </w:tcPr>
          <w:p w:rsidR="00092623" w:rsidRDefault="00017BB2"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27</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 xml:space="preserve">## </w:t>
      </w:r>
      <w:r w:rsidR="00E26695">
        <w:rPr>
          <w:rStyle w:val="GeneralChar"/>
        </w:rPr>
        <w:t>(NPT4</w:t>
      </w:r>
      <w:r w:rsidR="00025EDE">
        <w:rPr>
          <w:rStyle w:val="GeneralChar"/>
        </w:rPr>
        <w:t>01</w:t>
      </w:r>
      <w:proofErr w:type="gramStart"/>
      <w:r w:rsidR="00025EDE">
        <w:rPr>
          <w:rStyle w:val="GeneralChar"/>
        </w:rPr>
        <w:t>)</w:t>
      </w:r>
      <w:r>
        <w:rPr>
          <w:rStyle w:val="GeneralChar"/>
        </w:rPr>
        <w:t>NPTEL</w:t>
      </w:r>
      <w:proofErr w:type="gramEnd"/>
      <w:r>
        <w:rPr>
          <w:rStyle w:val="GeneralChar"/>
        </w:rPr>
        <w:t xml:space="preserve"> courses are based on the respective year’s offered course</w:t>
      </w:r>
    </w:p>
    <w:p w:rsidR="00070A24" w:rsidRDefault="00070A24" w:rsidP="00070A24">
      <w:pPr>
        <w:jc w:val="both"/>
        <w:rPr>
          <w:rStyle w:val="GeneralChar"/>
        </w:rPr>
      </w:pPr>
    </w:p>
    <w:p w:rsidR="00070A24" w:rsidRPr="001A376E" w:rsidRDefault="00C5554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8"/>
        <w:gridCol w:w="834"/>
        <w:gridCol w:w="928"/>
        <w:gridCol w:w="4442"/>
        <w:gridCol w:w="768"/>
        <w:gridCol w:w="768"/>
        <w:gridCol w:w="768"/>
        <w:gridCol w:w="778"/>
      </w:tblGrid>
      <w:tr w:rsidR="00064E69" w:rsidRPr="001A376E" w:rsidTr="002F25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064E69" w:rsidRPr="001A376E" w:rsidRDefault="00064E69" w:rsidP="00E235B0">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4"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4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875E2D"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875E2D" w:rsidRPr="001A376E" w:rsidRDefault="00232E05" w:rsidP="00875E2D">
            <w:pPr>
              <w:spacing w:before="80" w:after="80"/>
              <w:ind w:left="0" w:right="0"/>
              <w:rPr>
                <w:rFonts w:ascii="Trebuchet MS" w:hAnsi="Trebuchet MS" w:cs="Times New Roman"/>
              </w:rPr>
            </w:pPr>
            <w:r>
              <w:rPr>
                <w:rFonts w:ascii="Trebuchet MS" w:hAnsi="Trebuchet MS" w:cs="Times New Roman"/>
              </w:rPr>
              <w:t>1</w:t>
            </w:r>
          </w:p>
        </w:tc>
        <w:tc>
          <w:tcPr>
            <w:tcW w:w="834" w:type="dxa"/>
          </w:tcPr>
          <w:p w:rsidR="00875E2D" w:rsidRPr="00017BB2"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017BB2">
              <w:rPr>
                <w:rFonts w:ascii="Trebuchet MS" w:hAnsi="Trebuchet MS" w:cs="Times New Roman"/>
                <w:b/>
              </w:rPr>
              <w:t>BSC</w:t>
            </w:r>
          </w:p>
        </w:tc>
        <w:tc>
          <w:tcPr>
            <w:tcW w:w="928" w:type="dxa"/>
          </w:tcPr>
          <w:p w:rsidR="00875E2D" w:rsidRPr="00017BB2"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017BB2">
              <w:rPr>
                <w:rFonts w:ascii="Trebuchet MS" w:hAnsi="Trebuchet MS" w:cs="Times New Roman"/>
                <w:b/>
                <w:color w:val="auto"/>
              </w:rPr>
              <w:t>BSC016</w:t>
            </w:r>
          </w:p>
        </w:tc>
        <w:tc>
          <w:tcPr>
            <w:tcW w:w="4442" w:type="dxa"/>
          </w:tcPr>
          <w:p w:rsidR="00875E2D" w:rsidRPr="00017BB2"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017BB2">
              <w:rPr>
                <w:rFonts w:ascii="Trebuchet MS" w:hAnsi="Trebuchet MS" w:cs="Times New Roman"/>
                <w:b/>
                <w:color w:val="auto"/>
              </w:rPr>
              <w:t>Mathematics - Numerical Methods &amp; Operation Research</w:t>
            </w:r>
          </w:p>
        </w:tc>
        <w:tc>
          <w:tcPr>
            <w:tcW w:w="768" w:type="dxa"/>
          </w:tcPr>
          <w:p w:rsidR="00875E2D" w:rsidRPr="00AC5660" w:rsidRDefault="00875E2D"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tcPr>
          <w:p w:rsidR="00875E2D" w:rsidRPr="00AC5660"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0</w:t>
            </w:r>
          </w:p>
        </w:tc>
        <w:tc>
          <w:tcPr>
            <w:tcW w:w="768" w:type="dxa"/>
          </w:tcPr>
          <w:p w:rsidR="00875E2D" w:rsidRPr="00AC5660"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tcPr>
          <w:p w:rsidR="00875E2D" w:rsidRPr="00AC5660"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1A376E" w:rsidRDefault="002869EA" w:rsidP="002869EA">
            <w:pPr>
              <w:spacing w:before="80" w:after="80"/>
              <w:ind w:left="0" w:right="0"/>
              <w:rPr>
                <w:rFonts w:ascii="Trebuchet MS" w:hAnsi="Trebuchet MS" w:cs="Times New Roman"/>
              </w:rPr>
            </w:pPr>
            <w:r>
              <w:rPr>
                <w:rFonts w:ascii="Trebuchet MS" w:hAnsi="Trebuchet MS" w:cs="Times New Roman"/>
              </w:rPr>
              <w:t>2</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28" w:type="dxa"/>
          </w:tcPr>
          <w:p w:rsidR="002869EA" w:rsidRPr="009126C1"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BSC016</w:t>
            </w:r>
          </w:p>
        </w:tc>
        <w:tc>
          <w:tcPr>
            <w:tcW w:w="4442" w:type="dxa"/>
          </w:tcPr>
          <w:p w:rsidR="002869EA" w:rsidRPr="009126C1"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Operation Research</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9126C1" w:rsidRDefault="002869EA" w:rsidP="002869EA">
            <w:pPr>
              <w:spacing w:before="80" w:after="80"/>
              <w:ind w:left="0" w:right="0"/>
              <w:rPr>
                <w:rFonts w:ascii="Trebuchet MS" w:hAnsi="Trebuchet MS" w:cs="Times New Roman"/>
              </w:rPr>
            </w:pPr>
            <w:r w:rsidRPr="009126C1">
              <w:rPr>
                <w:rFonts w:ascii="Trebuchet MS" w:hAnsi="Trebuchet MS" w:cs="Times New Roman"/>
              </w:rPr>
              <w:t>3</w:t>
            </w:r>
          </w:p>
        </w:tc>
        <w:tc>
          <w:tcPr>
            <w:tcW w:w="834" w:type="dxa"/>
          </w:tcPr>
          <w:p w:rsidR="002869EA" w:rsidRPr="001411E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61793">
              <w:rPr>
                <w:rFonts w:ascii="Trebuchet MS" w:hAnsi="Trebuchet MS" w:cs="Times New Roman"/>
              </w:rPr>
              <w:t>BSC</w:t>
            </w:r>
          </w:p>
        </w:tc>
        <w:tc>
          <w:tcPr>
            <w:tcW w:w="928" w:type="dxa"/>
            <w:vAlign w:val="bottom"/>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BSC018</w:t>
            </w:r>
          </w:p>
        </w:tc>
        <w:tc>
          <w:tcPr>
            <w:tcW w:w="4442" w:type="dxa"/>
            <w:vAlign w:val="bottom"/>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Statistics for Data Analysis</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0</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1A376E" w:rsidRDefault="002869EA" w:rsidP="002869EA">
            <w:pPr>
              <w:spacing w:before="80" w:after="80"/>
              <w:ind w:left="0" w:right="0"/>
              <w:rPr>
                <w:rFonts w:ascii="Trebuchet MS" w:hAnsi="Trebuchet MS" w:cs="Times New Roman"/>
              </w:rPr>
            </w:pPr>
            <w:r>
              <w:rPr>
                <w:rFonts w:ascii="Trebuchet MS" w:hAnsi="Trebuchet MS" w:cs="Times New Roman"/>
              </w:rPr>
              <w:t>4</w:t>
            </w:r>
          </w:p>
        </w:tc>
        <w:tc>
          <w:tcPr>
            <w:tcW w:w="834" w:type="dxa"/>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017BB2">
              <w:rPr>
                <w:rFonts w:ascii="Trebuchet MS" w:hAnsi="Trebuchet MS" w:cs="Times New Roman"/>
                <w:b/>
              </w:rPr>
              <w:t>BSC</w:t>
            </w:r>
          </w:p>
        </w:tc>
        <w:tc>
          <w:tcPr>
            <w:tcW w:w="928" w:type="dxa"/>
            <w:vAlign w:val="bottom"/>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017BB2">
              <w:rPr>
                <w:rFonts w:ascii="Trebuchet MS" w:hAnsi="Trebuchet MS" w:cs="Times New Roman"/>
                <w:b/>
                <w:color w:val="auto"/>
              </w:rPr>
              <w:t>BSC019</w:t>
            </w:r>
          </w:p>
        </w:tc>
        <w:tc>
          <w:tcPr>
            <w:tcW w:w="4442" w:type="dxa"/>
            <w:vAlign w:val="bottom"/>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017BB2">
              <w:rPr>
                <w:rFonts w:ascii="Trebuchet MS" w:hAnsi="Trebuchet MS" w:cs="Times New Roman"/>
                <w:b/>
                <w:color w:val="auto"/>
              </w:rPr>
              <w:t>Graph Theory</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0</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3</w:t>
            </w:r>
          </w:p>
        </w:tc>
      </w:tr>
      <w:tr w:rsidR="002869EA" w:rsidRPr="001A376E" w:rsidTr="002F25E2">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5</w:t>
            </w:r>
          </w:p>
        </w:tc>
        <w:tc>
          <w:tcPr>
            <w:tcW w:w="834" w:type="dxa"/>
          </w:tcPr>
          <w:p w:rsidR="002869EA" w:rsidRPr="001411E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61793">
              <w:rPr>
                <w:rFonts w:ascii="Trebuchet MS" w:hAnsi="Trebuchet MS" w:cs="Times New Roman"/>
              </w:rPr>
              <w:t>BSC</w:t>
            </w:r>
          </w:p>
        </w:tc>
        <w:tc>
          <w:tcPr>
            <w:tcW w:w="928" w:type="dxa"/>
            <w:vAlign w:val="bottom"/>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BSC020</w:t>
            </w:r>
          </w:p>
        </w:tc>
        <w:tc>
          <w:tcPr>
            <w:tcW w:w="4442" w:type="dxa"/>
            <w:vAlign w:val="bottom"/>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Statistical Inference</w:t>
            </w:r>
          </w:p>
        </w:tc>
        <w:tc>
          <w:tcPr>
            <w:tcW w:w="76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0</w:t>
            </w:r>
          </w:p>
        </w:tc>
        <w:tc>
          <w:tcPr>
            <w:tcW w:w="76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3</w:t>
            </w:r>
          </w:p>
        </w:tc>
      </w:tr>
      <w:tr w:rsidR="002869E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6</w:t>
            </w:r>
          </w:p>
        </w:tc>
        <w:tc>
          <w:tcPr>
            <w:tcW w:w="834" w:type="dxa"/>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017BB2">
              <w:rPr>
                <w:rFonts w:ascii="Trebuchet MS" w:hAnsi="Trebuchet MS" w:cs="Times New Roman"/>
                <w:b/>
              </w:rPr>
              <w:t>HSM</w:t>
            </w:r>
          </w:p>
        </w:tc>
        <w:tc>
          <w:tcPr>
            <w:tcW w:w="928" w:type="dxa"/>
            <w:vAlign w:val="bottom"/>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017BB2">
              <w:rPr>
                <w:rFonts w:ascii="Trebuchet MS" w:hAnsi="Trebuchet MS" w:cs="Times New Roman"/>
                <w:b/>
              </w:rPr>
              <w:t>HSM006</w:t>
            </w:r>
          </w:p>
        </w:tc>
        <w:tc>
          <w:tcPr>
            <w:tcW w:w="4442" w:type="dxa"/>
            <w:vAlign w:val="center"/>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017BB2">
              <w:rPr>
                <w:rFonts w:ascii="Trebuchet MS" w:hAnsi="Trebuchet MS" w:cs="Times New Roman"/>
                <w:b/>
              </w:rPr>
              <w:t>Economics for Engineers</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r w:rsidR="002869E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7</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28" w:type="dxa"/>
            <w:vAlign w:val="bottom"/>
          </w:tcPr>
          <w:p w:rsidR="002869EA" w:rsidRPr="00127149"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HSM008</w:t>
            </w:r>
          </w:p>
        </w:tc>
        <w:tc>
          <w:tcPr>
            <w:tcW w:w="4442" w:type="dxa"/>
            <w:vAlign w:val="center"/>
          </w:tcPr>
          <w:p w:rsidR="002869EA" w:rsidRPr="00AB4685"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Principle of Management</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r w:rsidR="002869E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8</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28" w:type="dxa"/>
            <w:vAlign w:val="bottom"/>
          </w:tcPr>
          <w:p w:rsidR="002869EA" w:rsidRPr="00127149"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HSM009</w:t>
            </w:r>
          </w:p>
        </w:tc>
        <w:tc>
          <w:tcPr>
            <w:tcW w:w="4442" w:type="dxa"/>
            <w:vAlign w:val="center"/>
          </w:tcPr>
          <w:p w:rsidR="002869EA" w:rsidRPr="00A010E1"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Total Quality Management   </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 </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Fifth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918"/>
        <w:gridCol w:w="918"/>
        <w:gridCol w:w="4394"/>
        <w:gridCol w:w="760"/>
        <w:gridCol w:w="760"/>
        <w:gridCol w:w="760"/>
        <w:gridCol w:w="777"/>
      </w:tblGrid>
      <w:tr w:rsidR="00070A24" w:rsidRPr="001A376E" w:rsidTr="004C5C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918"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1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9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7"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D615F3"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615F3" w:rsidRPr="001A376E" w:rsidRDefault="00D615F3" w:rsidP="00D615F3">
            <w:pPr>
              <w:spacing w:before="80" w:after="80"/>
              <w:ind w:left="0" w:right="0"/>
              <w:rPr>
                <w:rFonts w:ascii="Trebuchet MS" w:hAnsi="Trebuchet MS" w:cs="Times New Roman"/>
              </w:rPr>
            </w:pPr>
            <w:r w:rsidRPr="001A376E">
              <w:rPr>
                <w:rFonts w:ascii="Trebuchet MS" w:hAnsi="Trebuchet MS" w:cs="Times New Roman"/>
              </w:rPr>
              <w:t>1</w:t>
            </w:r>
          </w:p>
        </w:tc>
        <w:tc>
          <w:tcPr>
            <w:tcW w:w="918" w:type="dxa"/>
            <w:vAlign w:val="center"/>
          </w:tcPr>
          <w:p w:rsidR="00D615F3" w:rsidRPr="001A376E" w:rsidRDefault="00D615F3" w:rsidP="00D615F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D615F3" w:rsidRPr="00A010E1" w:rsidRDefault="00D615F3" w:rsidP="00D615F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CSC508</w:t>
            </w:r>
          </w:p>
        </w:tc>
        <w:tc>
          <w:tcPr>
            <w:tcW w:w="4394" w:type="dxa"/>
            <w:vAlign w:val="center"/>
          </w:tcPr>
          <w:p w:rsidR="00D615F3" w:rsidRPr="00B17662" w:rsidRDefault="00D615F3" w:rsidP="00D615F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Data Base Management System</w:t>
            </w:r>
          </w:p>
        </w:tc>
        <w:tc>
          <w:tcPr>
            <w:tcW w:w="760" w:type="dxa"/>
            <w:vAlign w:val="center"/>
          </w:tcPr>
          <w:p w:rsidR="00D615F3" w:rsidRDefault="00D615F3" w:rsidP="00D615F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D615F3" w:rsidRDefault="00D615F3" w:rsidP="00D615F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D615F3" w:rsidRDefault="00D615F3" w:rsidP="00D615F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7" w:type="dxa"/>
            <w:vAlign w:val="center"/>
          </w:tcPr>
          <w:p w:rsidR="00D615F3" w:rsidRDefault="00D615F3" w:rsidP="00D615F3">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Pr="001A376E" w:rsidRDefault="00FF6450" w:rsidP="00FF6450">
            <w:pPr>
              <w:spacing w:before="80" w:after="80"/>
              <w:ind w:left="0" w:right="0"/>
              <w:rPr>
                <w:rFonts w:ascii="Trebuchet MS" w:hAnsi="Trebuchet MS" w:cs="Times New Roman"/>
              </w:rPr>
            </w:pPr>
            <w:r w:rsidRPr="001A376E">
              <w:rPr>
                <w:rFonts w:ascii="Trebuchet MS" w:hAnsi="Trebuchet MS" w:cs="Times New Roman"/>
              </w:rPr>
              <w:t>2</w:t>
            </w:r>
          </w:p>
        </w:tc>
        <w:tc>
          <w:tcPr>
            <w:tcW w:w="918" w:type="dxa"/>
            <w:vAlign w:val="center"/>
          </w:tcPr>
          <w:p w:rsidR="00FF6450" w:rsidRPr="001A376E"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FF6450" w:rsidRPr="00A010E1" w:rsidRDefault="00D615F3" w:rsidP="00017BB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BDA</w:t>
            </w:r>
            <w:r w:rsidR="00025EDE">
              <w:rPr>
                <w:rFonts w:ascii="Trebuchet MS" w:hAnsi="Trebuchet MS" w:cs="Times New Roman"/>
              </w:rPr>
              <w:t>5</w:t>
            </w:r>
            <w:r w:rsidR="00242904">
              <w:rPr>
                <w:rFonts w:ascii="Trebuchet MS" w:hAnsi="Trebuchet MS" w:cs="Times New Roman"/>
              </w:rPr>
              <w:t>0</w:t>
            </w:r>
            <w:r w:rsidR="00017BB2">
              <w:rPr>
                <w:rFonts w:ascii="Trebuchet MS" w:hAnsi="Trebuchet MS" w:cs="Times New Roman"/>
              </w:rPr>
              <w:t>2</w:t>
            </w:r>
          </w:p>
        </w:tc>
        <w:tc>
          <w:tcPr>
            <w:tcW w:w="4394" w:type="dxa"/>
            <w:vAlign w:val="center"/>
          </w:tcPr>
          <w:p w:rsidR="00FF6450" w:rsidRPr="003F612C" w:rsidRDefault="003719C1" w:rsidP="00D615F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Introduction to </w:t>
            </w:r>
            <w:r w:rsidR="00D615F3">
              <w:rPr>
                <w:rFonts w:ascii="Trebuchet MS" w:hAnsi="Trebuchet MS" w:cs="Times New Roman"/>
              </w:rPr>
              <w:t>Big Data Analytics</w:t>
            </w:r>
          </w:p>
        </w:tc>
        <w:tc>
          <w:tcPr>
            <w:tcW w:w="760" w:type="dxa"/>
            <w:vAlign w:val="center"/>
          </w:tcPr>
          <w:p w:rsidR="00FF6450" w:rsidRPr="003F612C" w:rsidRDefault="00FF6450"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FF6450" w:rsidRPr="003F612C" w:rsidRDefault="00FF6450"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FF6450" w:rsidRPr="003F612C" w:rsidRDefault="00FF6450"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FF6450" w:rsidRPr="003F612C" w:rsidRDefault="00FF6450"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Pr="001A376E" w:rsidRDefault="00FF6450" w:rsidP="00FF6450">
            <w:pPr>
              <w:spacing w:before="80" w:after="80"/>
              <w:ind w:left="0" w:right="0"/>
              <w:rPr>
                <w:rFonts w:ascii="Trebuchet MS" w:hAnsi="Trebuchet MS" w:cs="Times New Roman"/>
              </w:rPr>
            </w:pPr>
            <w:r w:rsidRPr="001A376E">
              <w:rPr>
                <w:rFonts w:ascii="Trebuchet MS" w:hAnsi="Trebuchet MS" w:cs="Times New Roman"/>
              </w:rPr>
              <w:t>3</w:t>
            </w:r>
          </w:p>
        </w:tc>
        <w:tc>
          <w:tcPr>
            <w:tcW w:w="918" w:type="dxa"/>
            <w:vAlign w:val="center"/>
          </w:tcPr>
          <w:p w:rsidR="00FF6450" w:rsidRPr="001A376E"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FF6450" w:rsidRDefault="00242904"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CSC510</w:t>
            </w:r>
          </w:p>
        </w:tc>
        <w:tc>
          <w:tcPr>
            <w:tcW w:w="4394" w:type="dxa"/>
            <w:vAlign w:val="center"/>
          </w:tcPr>
          <w:p w:rsidR="00FF6450" w:rsidRDefault="007F0D79" w:rsidP="007F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Operating System</w:t>
            </w:r>
          </w:p>
        </w:tc>
        <w:tc>
          <w:tcPr>
            <w:tcW w:w="760" w:type="dxa"/>
            <w:vAlign w:val="center"/>
          </w:tcPr>
          <w:p w:rsidR="00FF6450" w:rsidRDefault="00E55F05"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FF6450" w:rsidRDefault="004E73AE"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FF6450" w:rsidRDefault="00BF05DB"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7" w:type="dxa"/>
            <w:vAlign w:val="center"/>
          </w:tcPr>
          <w:p w:rsidR="00FF6450" w:rsidRDefault="00BF05DB"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334AC"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334AC" w:rsidRPr="001A376E" w:rsidRDefault="002334AC" w:rsidP="002334AC">
            <w:pPr>
              <w:spacing w:before="80" w:after="80"/>
              <w:ind w:left="0" w:right="0"/>
              <w:rPr>
                <w:rFonts w:ascii="Trebuchet MS" w:hAnsi="Trebuchet MS" w:cs="Times New Roman"/>
              </w:rPr>
            </w:pPr>
            <w:r>
              <w:rPr>
                <w:rFonts w:ascii="Trebuchet MS" w:hAnsi="Trebuchet MS" w:cs="Times New Roman"/>
              </w:rPr>
              <w:t>4</w:t>
            </w:r>
          </w:p>
        </w:tc>
        <w:tc>
          <w:tcPr>
            <w:tcW w:w="918" w:type="dxa"/>
            <w:vAlign w:val="center"/>
          </w:tcPr>
          <w:p w:rsidR="002334AC" w:rsidRDefault="002334AC" w:rsidP="002334A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18" w:type="dxa"/>
            <w:vAlign w:val="center"/>
          </w:tcPr>
          <w:p w:rsidR="002334AC" w:rsidRPr="00A010E1" w:rsidRDefault="003719C1" w:rsidP="002334A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394" w:type="dxa"/>
            <w:vAlign w:val="center"/>
          </w:tcPr>
          <w:p w:rsidR="002334AC" w:rsidRPr="003F612C" w:rsidRDefault="00123D32" w:rsidP="002334A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Generic Elective</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2334AC" w:rsidRPr="003F612C" w:rsidRDefault="002334AC"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Default="00FF6450" w:rsidP="00FF6450">
            <w:pPr>
              <w:spacing w:before="80" w:after="80"/>
              <w:ind w:left="0" w:right="0"/>
              <w:rPr>
                <w:rFonts w:ascii="Trebuchet MS" w:hAnsi="Trebuchet MS" w:cs="Times New Roman"/>
              </w:rPr>
            </w:pPr>
            <w:r>
              <w:rPr>
                <w:rFonts w:ascii="Trebuchet MS" w:hAnsi="Trebuchet MS" w:cs="Times New Roman"/>
              </w:rPr>
              <w:t>5</w:t>
            </w:r>
          </w:p>
        </w:tc>
        <w:tc>
          <w:tcPr>
            <w:tcW w:w="918"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4520D8">
              <w:rPr>
                <w:rFonts w:ascii="Trebuchet MS" w:hAnsi="Trebuchet MS" w:cs="Times New Roman"/>
              </w:rPr>
              <w:t>*</w:t>
            </w:r>
          </w:p>
        </w:tc>
        <w:tc>
          <w:tcPr>
            <w:tcW w:w="918" w:type="dxa"/>
            <w:vAlign w:val="center"/>
          </w:tcPr>
          <w:p w:rsidR="00FF6450" w:rsidRPr="00A010E1" w:rsidRDefault="00CE021F"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394" w:type="dxa"/>
            <w:vAlign w:val="center"/>
          </w:tcPr>
          <w:p w:rsidR="00FF6450" w:rsidRPr="003F612C" w:rsidRDefault="00D02513"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FF6450" w:rsidRPr="003F612C" w:rsidRDefault="002334AC"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025EDE"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25EDE" w:rsidRDefault="00025EDE" w:rsidP="00025EDE">
            <w:pPr>
              <w:spacing w:before="80" w:after="80"/>
              <w:ind w:left="0" w:right="0"/>
              <w:rPr>
                <w:rFonts w:ascii="Trebuchet MS" w:hAnsi="Trebuchet MS" w:cs="Times New Roman"/>
              </w:rPr>
            </w:pPr>
            <w:r>
              <w:rPr>
                <w:rFonts w:ascii="Trebuchet MS" w:hAnsi="Trebuchet MS" w:cs="Times New Roman"/>
              </w:rPr>
              <w:t>6</w:t>
            </w:r>
          </w:p>
        </w:tc>
        <w:tc>
          <w:tcPr>
            <w:tcW w:w="918" w:type="dxa"/>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18"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GSC505</w:t>
            </w:r>
          </w:p>
        </w:tc>
        <w:tc>
          <w:tcPr>
            <w:tcW w:w="4394"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ESP &amp; SDP </w:t>
            </w:r>
            <w:r w:rsidR="00093D85">
              <w:rPr>
                <w:rFonts w:ascii="Trebuchet MS" w:hAnsi="Trebuchet MS" w:cs="Times New Roman"/>
              </w:rPr>
              <w:t>–</w:t>
            </w:r>
            <w:r>
              <w:rPr>
                <w:rFonts w:ascii="Trebuchet MS" w:hAnsi="Trebuchet MS" w:cs="Times New Roman"/>
              </w:rPr>
              <w:t xml:space="preserve"> V</w:t>
            </w:r>
          </w:p>
        </w:tc>
        <w:tc>
          <w:tcPr>
            <w:tcW w:w="760"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0"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025EDE" w:rsidRDefault="00025EDE"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Default="004E73AE" w:rsidP="00FF6450">
            <w:pPr>
              <w:spacing w:before="80" w:after="80"/>
              <w:ind w:left="0" w:right="0"/>
              <w:rPr>
                <w:rFonts w:ascii="Trebuchet MS" w:hAnsi="Trebuchet MS" w:cs="Times New Roman"/>
              </w:rPr>
            </w:pPr>
            <w:r>
              <w:rPr>
                <w:rFonts w:ascii="Trebuchet MS" w:hAnsi="Trebuchet MS" w:cs="Times New Roman"/>
              </w:rPr>
              <w:t>7</w:t>
            </w:r>
          </w:p>
        </w:tc>
        <w:tc>
          <w:tcPr>
            <w:tcW w:w="918"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18"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394"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60"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FF6450" w:rsidRDefault="00FF645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1876F6"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1876F6" w:rsidRDefault="001876F6" w:rsidP="001876F6">
            <w:pPr>
              <w:spacing w:before="80" w:after="80"/>
              <w:ind w:left="0" w:right="0"/>
              <w:rPr>
                <w:rFonts w:ascii="Trebuchet MS" w:hAnsi="Trebuchet MS" w:cs="Times New Roman"/>
              </w:rPr>
            </w:pPr>
            <w:r>
              <w:rPr>
                <w:rFonts w:ascii="Trebuchet MS" w:hAnsi="Trebuchet MS" w:cs="Times New Roman"/>
              </w:rPr>
              <w:t>8</w:t>
            </w:r>
          </w:p>
        </w:tc>
        <w:tc>
          <w:tcPr>
            <w:tcW w:w="918" w:type="dxa"/>
          </w:tcPr>
          <w:p w:rsidR="001876F6" w:rsidRPr="001A376E" w:rsidRDefault="00662CA4" w:rsidP="001876F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18" w:type="dxa"/>
            <w:vAlign w:val="center"/>
          </w:tcPr>
          <w:p w:rsidR="001876F6" w:rsidRPr="00A010E1" w:rsidRDefault="00A40D79" w:rsidP="001876F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w:t>
            </w:r>
            <w:r w:rsidR="00DC1534">
              <w:rPr>
                <w:rFonts w:ascii="Trebuchet MS" w:hAnsi="Trebuchet MS" w:cs="Times New Roman"/>
              </w:rPr>
              <w:t>SC</w:t>
            </w:r>
          </w:p>
        </w:tc>
        <w:tc>
          <w:tcPr>
            <w:tcW w:w="4394" w:type="dxa"/>
            <w:vAlign w:val="center"/>
          </w:tcPr>
          <w:p w:rsidR="001876F6" w:rsidRPr="003F612C" w:rsidRDefault="00123D32" w:rsidP="001876F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Mathematics-5</w:t>
            </w:r>
          </w:p>
        </w:tc>
        <w:tc>
          <w:tcPr>
            <w:tcW w:w="760" w:type="dxa"/>
            <w:vAlign w:val="center"/>
          </w:tcPr>
          <w:p w:rsidR="001876F6" w:rsidRPr="003F612C" w:rsidRDefault="001876F6" w:rsidP="001876F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1876F6" w:rsidRPr="003F612C" w:rsidRDefault="001876F6" w:rsidP="001876F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1876F6" w:rsidRPr="003F612C" w:rsidRDefault="001876F6" w:rsidP="001876F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1876F6" w:rsidRPr="003F612C" w:rsidRDefault="001876F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23223" w:rsidRPr="001A376E" w:rsidTr="00FF2BFB">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23223" w:rsidRPr="001A376E" w:rsidRDefault="00D23223" w:rsidP="008F0CDB">
            <w:pPr>
              <w:spacing w:before="80" w:after="80"/>
              <w:ind w:left="0" w:right="0"/>
              <w:rPr>
                <w:rFonts w:ascii="Trebuchet MS" w:hAnsi="Trebuchet MS" w:cs="Times New Roman"/>
              </w:rPr>
            </w:pPr>
            <w:r>
              <w:rPr>
                <w:rFonts w:ascii="Trebuchet MS" w:hAnsi="Trebuchet MS" w:cs="Times New Roman"/>
              </w:rPr>
              <w:t>9</w:t>
            </w:r>
          </w:p>
        </w:tc>
        <w:tc>
          <w:tcPr>
            <w:tcW w:w="918" w:type="dxa"/>
            <w:vAlign w:val="center"/>
          </w:tcPr>
          <w:p w:rsidR="00D23223" w:rsidRPr="001A376E" w:rsidRDefault="00D23223" w:rsidP="008F0CD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w:t>
            </w:r>
          </w:p>
        </w:tc>
        <w:tc>
          <w:tcPr>
            <w:tcW w:w="918" w:type="dxa"/>
            <w:vAlign w:val="center"/>
          </w:tcPr>
          <w:p w:rsidR="00D23223" w:rsidRPr="00752D94" w:rsidRDefault="00D23223" w:rsidP="008F0CD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MC001</w:t>
            </w:r>
          </w:p>
        </w:tc>
        <w:tc>
          <w:tcPr>
            <w:tcW w:w="4394" w:type="dxa"/>
            <w:vAlign w:val="center"/>
          </w:tcPr>
          <w:p w:rsidR="00D23223" w:rsidRPr="00752D94" w:rsidRDefault="00D23223" w:rsidP="008F0CD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52D94">
              <w:rPr>
                <w:rFonts w:ascii="Trebuchet MS" w:hAnsi="Trebuchet MS" w:cs="Times New Roman"/>
              </w:rPr>
              <w:t>Environmental Science</w:t>
            </w:r>
          </w:p>
        </w:tc>
        <w:tc>
          <w:tcPr>
            <w:tcW w:w="760" w:type="dxa"/>
            <w:vAlign w:val="center"/>
          </w:tcPr>
          <w:p w:rsidR="00D23223" w:rsidRPr="003F612C" w:rsidRDefault="00D23223" w:rsidP="008F0CD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D23223" w:rsidRPr="003F612C" w:rsidRDefault="00D23223" w:rsidP="008F0CD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D23223" w:rsidRPr="003F612C" w:rsidRDefault="00D23223" w:rsidP="008F0CD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D23223" w:rsidRPr="003F612C" w:rsidRDefault="00D23223" w:rsidP="008F0CDB">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r>
      <w:tr w:rsidR="00D23223"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23223" w:rsidRDefault="00D23223" w:rsidP="00FF6450">
            <w:pPr>
              <w:spacing w:before="80" w:after="80"/>
              <w:ind w:left="0" w:right="0"/>
              <w:rPr>
                <w:rFonts w:ascii="Trebuchet MS" w:hAnsi="Trebuchet MS" w:cs="Times New Roman"/>
              </w:rPr>
            </w:pPr>
          </w:p>
        </w:tc>
        <w:tc>
          <w:tcPr>
            <w:tcW w:w="918" w:type="dxa"/>
          </w:tcPr>
          <w:p w:rsidR="00D23223" w:rsidRDefault="00D23223"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18" w:type="dxa"/>
            <w:vAlign w:val="center"/>
          </w:tcPr>
          <w:p w:rsidR="00D23223" w:rsidRDefault="00D23223"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394" w:type="dxa"/>
            <w:vAlign w:val="center"/>
          </w:tcPr>
          <w:p w:rsidR="00D23223" w:rsidRDefault="00D23223"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80" w:type="dxa"/>
            <w:gridSpan w:val="3"/>
            <w:vAlign w:val="center"/>
          </w:tcPr>
          <w:p w:rsidR="00D23223" w:rsidRDefault="00D23223"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7" w:type="dxa"/>
            <w:vAlign w:val="center"/>
          </w:tcPr>
          <w:p w:rsidR="00D23223" w:rsidRDefault="00D2322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24</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w:t>
      </w:r>
      <w:proofErr w:type="gramStart"/>
      <w:r>
        <w:rPr>
          <w:rStyle w:val="GeneralChar"/>
        </w:rPr>
        <w:t>#</w:t>
      </w:r>
      <w:r w:rsidR="00E26695">
        <w:rPr>
          <w:rStyle w:val="GeneralChar"/>
        </w:rPr>
        <w:t>(</w:t>
      </w:r>
      <w:proofErr w:type="gramEnd"/>
      <w:r w:rsidR="00E26695">
        <w:rPr>
          <w:rStyle w:val="GeneralChar"/>
        </w:rPr>
        <w:t>NPT501)</w:t>
      </w:r>
      <w:r>
        <w:rPr>
          <w:rStyle w:val="GeneralChar"/>
        </w:rPr>
        <w:t xml:space="preserve"> NPTEL courses are based on the respective year’s offered course</w:t>
      </w:r>
    </w:p>
    <w:p w:rsidR="00070A24" w:rsidRDefault="00070A24" w:rsidP="00070A24">
      <w:pPr>
        <w:jc w:val="both"/>
        <w:rPr>
          <w:rStyle w:val="GeneralChar"/>
        </w:rPr>
      </w:pPr>
    </w:p>
    <w:p w:rsidR="00070A24" w:rsidRPr="001A376E" w:rsidRDefault="00927761"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509" w:type="dxa"/>
        <w:jc w:val="center"/>
        <w:tblLook w:val="04A0" w:firstRow="1" w:lastRow="0" w:firstColumn="1" w:lastColumn="0" w:noHBand="0" w:noVBand="1"/>
      </w:tblPr>
      <w:tblGrid>
        <w:gridCol w:w="436"/>
        <w:gridCol w:w="813"/>
        <w:gridCol w:w="943"/>
        <w:gridCol w:w="4309"/>
        <w:gridCol w:w="749"/>
        <w:gridCol w:w="749"/>
        <w:gridCol w:w="749"/>
        <w:gridCol w:w="761"/>
      </w:tblGrid>
      <w:tr w:rsidR="00064E69" w:rsidRPr="001A376E" w:rsidTr="005A0C90">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64E69" w:rsidRPr="001A376E" w:rsidRDefault="00064E69"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13"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4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0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4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4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4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61"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Pr="001A376E" w:rsidRDefault="00E55F05" w:rsidP="00E55F05">
            <w:pPr>
              <w:spacing w:before="80" w:after="80"/>
              <w:ind w:left="0" w:right="0"/>
              <w:rPr>
                <w:rFonts w:ascii="Trebuchet MS" w:hAnsi="Trebuchet MS" w:cs="Times New Roman"/>
              </w:rPr>
            </w:pPr>
            <w:r w:rsidRPr="001A376E">
              <w:rPr>
                <w:rFonts w:ascii="Trebuchet MS" w:hAnsi="Trebuchet MS" w:cs="Times New Roman"/>
              </w:rPr>
              <w:t>1</w:t>
            </w:r>
          </w:p>
        </w:tc>
        <w:tc>
          <w:tcPr>
            <w:tcW w:w="813" w:type="dxa"/>
          </w:tcPr>
          <w:p w:rsidR="00E55F05" w:rsidRPr="00064E69"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4520D8">
              <w:rPr>
                <w:rFonts w:ascii="Trebuchet MS" w:hAnsi="Trebuchet MS" w:cs="Times New Roman"/>
              </w:rPr>
              <w:t>*</w:t>
            </w:r>
          </w:p>
        </w:tc>
        <w:tc>
          <w:tcPr>
            <w:tcW w:w="943" w:type="dxa"/>
            <w:vAlign w:val="center"/>
          </w:tcPr>
          <w:p w:rsidR="00E55F05" w:rsidRPr="007F13FD"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CSD5</w:t>
            </w:r>
            <w:r w:rsidR="00476E2B" w:rsidRPr="007F13FD">
              <w:rPr>
                <w:rFonts w:ascii="Trebuchet MS" w:hAnsi="Trebuchet MS" w:cs="Times New Roman"/>
              </w:rPr>
              <w:t>03</w:t>
            </w:r>
          </w:p>
        </w:tc>
        <w:tc>
          <w:tcPr>
            <w:tcW w:w="4309" w:type="dxa"/>
            <w:vAlign w:val="center"/>
          </w:tcPr>
          <w:p w:rsidR="00E55F05" w:rsidRPr="007F13FD" w:rsidRDefault="00B13A0F"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 xml:space="preserve">Programming with </w:t>
            </w:r>
            <w:r w:rsidR="00242904" w:rsidRPr="007F13FD">
              <w:rPr>
                <w:rFonts w:ascii="Trebuchet MS" w:hAnsi="Trebuchet MS" w:cs="Times New Roman"/>
              </w:rPr>
              <w:t>Ruby on Rails</w:t>
            </w:r>
          </w:p>
        </w:tc>
        <w:tc>
          <w:tcPr>
            <w:tcW w:w="749" w:type="dxa"/>
            <w:vAlign w:val="center"/>
          </w:tcPr>
          <w:p w:rsidR="00E55F05" w:rsidRPr="003F612C" w:rsidRDefault="005F6C2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011131"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5F6C2E"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2</w:t>
            </w:r>
          </w:p>
        </w:tc>
        <w:tc>
          <w:tcPr>
            <w:tcW w:w="813" w:type="dxa"/>
          </w:tcPr>
          <w:p w:rsidR="00E55F05" w:rsidRPr="00B80C60"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B80C60">
              <w:rPr>
                <w:rFonts w:ascii="Trebuchet MS" w:hAnsi="Trebuchet MS" w:cs="Times New Roman"/>
                <w:b/>
              </w:rPr>
              <w:t>DE</w:t>
            </w:r>
            <w:r w:rsidR="004520D8" w:rsidRPr="00B80C60">
              <w:rPr>
                <w:rFonts w:ascii="Trebuchet MS" w:hAnsi="Trebuchet MS" w:cs="Times New Roman"/>
                <w:b/>
              </w:rPr>
              <w:t>*</w:t>
            </w:r>
          </w:p>
        </w:tc>
        <w:tc>
          <w:tcPr>
            <w:tcW w:w="943" w:type="dxa"/>
            <w:vAlign w:val="center"/>
          </w:tcPr>
          <w:p w:rsidR="00E55F05" w:rsidRPr="00B80C60" w:rsidRDefault="003719C1"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CSC407</w:t>
            </w:r>
          </w:p>
        </w:tc>
        <w:tc>
          <w:tcPr>
            <w:tcW w:w="4309" w:type="dxa"/>
            <w:vAlign w:val="center"/>
          </w:tcPr>
          <w:p w:rsidR="00E55F05" w:rsidRPr="00B80C60" w:rsidRDefault="003719C1"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Software Engineering</w:t>
            </w:r>
          </w:p>
        </w:tc>
        <w:tc>
          <w:tcPr>
            <w:tcW w:w="749" w:type="dxa"/>
            <w:vAlign w:val="center"/>
          </w:tcPr>
          <w:p w:rsidR="00E55F05" w:rsidRPr="003F612C" w:rsidRDefault="005F6C2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011131"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5F6C2E"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3</w:t>
            </w:r>
          </w:p>
        </w:tc>
        <w:tc>
          <w:tcPr>
            <w:tcW w:w="813" w:type="dxa"/>
          </w:tcPr>
          <w:p w:rsidR="00E55F05" w:rsidRPr="00A37974"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4520D8">
              <w:rPr>
                <w:rFonts w:ascii="Trebuchet MS" w:hAnsi="Trebuchet MS" w:cs="Times New Roman"/>
              </w:rPr>
              <w:t>*</w:t>
            </w:r>
          </w:p>
        </w:tc>
        <w:tc>
          <w:tcPr>
            <w:tcW w:w="943" w:type="dxa"/>
            <w:vAlign w:val="center"/>
          </w:tcPr>
          <w:p w:rsidR="00E55F05" w:rsidRPr="007F13FD"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C</w:t>
            </w:r>
            <w:r w:rsidR="00025EDE" w:rsidRPr="007F13FD">
              <w:rPr>
                <w:rFonts w:ascii="Trebuchet MS" w:hAnsi="Trebuchet MS" w:cs="Times New Roman"/>
              </w:rPr>
              <w:t>SD5</w:t>
            </w:r>
            <w:r w:rsidR="00C0247B">
              <w:rPr>
                <w:rFonts w:ascii="Trebuchet MS" w:hAnsi="Trebuchet MS" w:cs="Times New Roman"/>
              </w:rPr>
              <w:t>04</w:t>
            </w:r>
          </w:p>
        </w:tc>
        <w:tc>
          <w:tcPr>
            <w:tcW w:w="4309" w:type="dxa"/>
            <w:vAlign w:val="center"/>
          </w:tcPr>
          <w:p w:rsidR="00E55F05" w:rsidRPr="007F13FD" w:rsidRDefault="00B13A0F"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 xml:space="preserve">Advanced </w:t>
            </w:r>
            <w:r w:rsidR="00E55F05" w:rsidRPr="007F13FD">
              <w:rPr>
                <w:rFonts w:ascii="Trebuchet MS" w:hAnsi="Trebuchet MS" w:cs="Times New Roman"/>
              </w:rPr>
              <w:t>Programming with Python</w:t>
            </w:r>
          </w:p>
        </w:tc>
        <w:tc>
          <w:tcPr>
            <w:tcW w:w="749" w:type="dxa"/>
            <w:vAlign w:val="center"/>
          </w:tcPr>
          <w:p w:rsidR="00E55F05" w:rsidRPr="003F612C" w:rsidRDefault="005F6C2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011131"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5F6C2E"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4</w:t>
            </w:r>
          </w:p>
        </w:tc>
        <w:tc>
          <w:tcPr>
            <w:tcW w:w="813" w:type="dxa"/>
          </w:tcPr>
          <w:p w:rsidR="00E55F05" w:rsidRPr="00C92A24"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92A24">
              <w:rPr>
                <w:rFonts w:ascii="Trebuchet MS" w:hAnsi="Trebuchet MS" w:cs="Times New Roman"/>
              </w:rPr>
              <w:t>GE</w:t>
            </w:r>
          </w:p>
        </w:tc>
        <w:tc>
          <w:tcPr>
            <w:tcW w:w="943" w:type="dxa"/>
            <w:vAlign w:val="center"/>
          </w:tcPr>
          <w:p w:rsidR="00E55F05" w:rsidRPr="00C92A24" w:rsidRDefault="00875347"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ECC510</w:t>
            </w:r>
          </w:p>
        </w:tc>
        <w:tc>
          <w:tcPr>
            <w:tcW w:w="4309" w:type="dxa"/>
            <w:vAlign w:val="center"/>
          </w:tcPr>
          <w:p w:rsidR="00E55F05" w:rsidRPr="00A37974" w:rsidRDefault="001173E7"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Digital Signal Processing</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484638"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AA154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5</w:t>
            </w:r>
          </w:p>
        </w:tc>
        <w:tc>
          <w:tcPr>
            <w:tcW w:w="813" w:type="dxa"/>
          </w:tcPr>
          <w:p w:rsidR="00E55F05" w:rsidRPr="00C92A24"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92A24">
              <w:rPr>
                <w:rFonts w:ascii="Trebuchet MS" w:hAnsi="Trebuchet MS" w:cs="Times New Roman"/>
              </w:rPr>
              <w:t>GE</w:t>
            </w:r>
          </w:p>
        </w:tc>
        <w:tc>
          <w:tcPr>
            <w:tcW w:w="943" w:type="dxa"/>
            <w:vAlign w:val="center"/>
          </w:tcPr>
          <w:p w:rsidR="00E55F05" w:rsidRPr="00C92A24"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92A24">
              <w:rPr>
                <w:rFonts w:ascii="Trebuchet MS" w:hAnsi="Trebuchet MS" w:cs="Times New Roman"/>
              </w:rPr>
              <w:t>ECC</w:t>
            </w:r>
            <w:r w:rsidR="00D47DB8" w:rsidRPr="00C92A24">
              <w:rPr>
                <w:rFonts w:ascii="Trebuchet MS" w:hAnsi="Trebuchet MS" w:cs="Times New Roman"/>
              </w:rPr>
              <w:t>4</w:t>
            </w:r>
            <w:r w:rsidR="00025EDE" w:rsidRPr="00C92A24">
              <w:rPr>
                <w:rFonts w:ascii="Trebuchet MS" w:hAnsi="Trebuchet MS" w:cs="Times New Roman"/>
              </w:rPr>
              <w:t>0</w:t>
            </w:r>
            <w:r w:rsidR="00875347">
              <w:rPr>
                <w:rFonts w:ascii="Trebuchet MS" w:hAnsi="Trebuchet MS" w:cs="Times New Roman"/>
              </w:rPr>
              <w:t>6</w:t>
            </w:r>
          </w:p>
        </w:tc>
        <w:tc>
          <w:tcPr>
            <w:tcW w:w="4309" w:type="dxa"/>
            <w:vAlign w:val="center"/>
          </w:tcPr>
          <w:p w:rsidR="00E55F05" w:rsidRPr="00A37974" w:rsidRDefault="001876F6" w:rsidP="0087534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Analog &amp;</w:t>
            </w:r>
            <w:r w:rsidR="00875347">
              <w:rPr>
                <w:rFonts w:ascii="Trebuchet MS" w:hAnsi="Trebuchet MS" w:cs="Times New Roman"/>
              </w:rPr>
              <w:t>Digital Communication</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484638"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AA154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D1759" w:rsidRPr="00A37974" w:rsidTr="009F4B87">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D1759" w:rsidRDefault="00FD1759" w:rsidP="00FD1759">
            <w:pPr>
              <w:spacing w:before="80" w:after="80"/>
              <w:ind w:left="0" w:right="0"/>
              <w:rPr>
                <w:rFonts w:ascii="Trebuchet MS" w:hAnsi="Trebuchet MS" w:cs="Times New Roman"/>
              </w:rPr>
            </w:pPr>
            <w:r>
              <w:rPr>
                <w:rFonts w:ascii="Trebuchet MS" w:hAnsi="Trebuchet MS" w:cs="Times New Roman"/>
              </w:rPr>
              <w:t>5</w:t>
            </w:r>
          </w:p>
        </w:tc>
        <w:tc>
          <w:tcPr>
            <w:tcW w:w="813" w:type="dxa"/>
          </w:tcPr>
          <w:p w:rsidR="00FD1759" w:rsidRPr="00B80C60" w:rsidRDefault="00FD1759" w:rsidP="00FD175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B80C60">
              <w:rPr>
                <w:rFonts w:ascii="Trebuchet MS" w:hAnsi="Trebuchet MS" w:cs="Times New Roman"/>
                <w:b/>
              </w:rPr>
              <w:t>BSC</w:t>
            </w:r>
          </w:p>
        </w:tc>
        <w:tc>
          <w:tcPr>
            <w:tcW w:w="943" w:type="dxa"/>
            <w:vAlign w:val="bottom"/>
          </w:tcPr>
          <w:p w:rsidR="00FD1759" w:rsidRPr="00B80C60"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B80C60">
              <w:rPr>
                <w:rFonts w:ascii="Trebuchet MS" w:hAnsi="Trebuchet MS" w:cs="Times New Roman"/>
                <w:b/>
              </w:rPr>
              <w:t>BSC010</w:t>
            </w:r>
          </w:p>
        </w:tc>
        <w:tc>
          <w:tcPr>
            <w:tcW w:w="4309" w:type="dxa"/>
            <w:vAlign w:val="bottom"/>
          </w:tcPr>
          <w:p w:rsidR="00FD1759" w:rsidRPr="00B80C60"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B80C60">
              <w:rPr>
                <w:rFonts w:ascii="Trebuchet MS" w:hAnsi="Trebuchet MS" w:cs="Times New Roman"/>
                <w:b/>
              </w:rPr>
              <w:t>Mathematics - Discrete Mathematics</w:t>
            </w:r>
          </w:p>
        </w:tc>
        <w:tc>
          <w:tcPr>
            <w:tcW w:w="749" w:type="dxa"/>
          </w:tcPr>
          <w:p w:rsid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tcPr>
          <w:p w:rsid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tcPr>
          <w:p w:rsid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tcPr>
          <w:p w:rsidR="00FD1759" w:rsidRDefault="00FD175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40D79"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40D79" w:rsidRDefault="00A40D79" w:rsidP="00A40D79">
            <w:pPr>
              <w:spacing w:before="80" w:after="80"/>
              <w:ind w:left="0" w:right="0"/>
              <w:rPr>
                <w:rFonts w:ascii="Trebuchet MS" w:hAnsi="Trebuchet MS" w:cs="Times New Roman"/>
              </w:rPr>
            </w:pPr>
            <w:r>
              <w:rPr>
                <w:rFonts w:ascii="Trebuchet MS" w:hAnsi="Trebuchet MS" w:cs="Times New Roman"/>
              </w:rPr>
              <w:t>6</w:t>
            </w:r>
          </w:p>
        </w:tc>
        <w:tc>
          <w:tcPr>
            <w:tcW w:w="813" w:type="dxa"/>
          </w:tcPr>
          <w:p w:rsidR="00A40D79" w:rsidRPr="00C92A24" w:rsidRDefault="00A40D79" w:rsidP="00A40D7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43" w:type="dxa"/>
            <w:vAlign w:val="bottom"/>
          </w:tcPr>
          <w:p w:rsidR="00A40D79" w:rsidRPr="00B1267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BSC017 </w:t>
            </w:r>
          </w:p>
        </w:tc>
        <w:tc>
          <w:tcPr>
            <w:tcW w:w="4309" w:type="dxa"/>
            <w:vAlign w:val="bottom"/>
          </w:tcPr>
          <w:p w:rsidR="00A40D79" w:rsidRPr="00B1267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402FF">
              <w:rPr>
                <w:rFonts w:ascii="Trebuchet MS" w:hAnsi="Trebuchet MS" w:cs="Times New Roman"/>
              </w:rPr>
              <w:t>Operations Research</w:t>
            </w:r>
          </w:p>
        </w:tc>
        <w:tc>
          <w:tcPr>
            <w:tcW w:w="749"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vAlign w:val="center"/>
          </w:tcPr>
          <w:p w:rsidR="00A40D79" w:rsidRDefault="00A40D7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40D79" w:rsidRPr="00A37974" w:rsidTr="009357D4">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40D79" w:rsidRDefault="00A40D79" w:rsidP="00A40D79">
            <w:pPr>
              <w:spacing w:before="80" w:after="80"/>
              <w:ind w:left="0" w:right="0"/>
              <w:rPr>
                <w:rFonts w:ascii="Trebuchet MS" w:hAnsi="Trebuchet MS" w:cs="Times New Roman"/>
              </w:rPr>
            </w:pPr>
            <w:r>
              <w:rPr>
                <w:rFonts w:ascii="Trebuchet MS" w:hAnsi="Trebuchet MS" w:cs="Times New Roman"/>
              </w:rPr>
              <w:t>7</w:t>
            </w:r>
          </w:p>
        </w:tc>
        <w:tc>
          <w:tcPr>
            <w:tcW w:w="813" w:type="dxa"/>
          </w:tcPr>
          <w:p w:rsidR="00A40D79" w:rsidRDefault="00A40D79" w:rsidP="00A40D7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43" w:type="dxa"/>
            <w:vAlign w:val="bottom"/>
          </w:tcPr>
          <w:p w:rsidR="00A40D79" w:rsidRPr="002402F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BSC018</w:t>
            </w:r>
          </w:p>
        </w:tc>
        <w:tc>
          <w:tcPr>
            <w:tcW w:w="4309" w:type="dxa"/>
            <w:vAlign w:val="bottom"/>
          </w:tcPr>
          <w:p w:rsidR="00A40D79" w:rsidRPr="002402F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Statistics for</w:t>
            </w:r>
            <w:r w:rsidRPr="002402FF">
              <w:rPr>
                <w:rFonts w:ascii="Trebuchet MS" w:hAnsi="Trebuchet MS" w:cs="Times New Roman"/>
              </w:rPr>
              <w:t xml:space="preserve"> Data Analysis</w:t>
            </w:r>
          </w:p>
        </w:tc>
        <w:tc>
          <w:tcPr>
            <w:tcW w:w="749"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tcPr>
          <w:p w:rsidR="002F4945" w:rsidRDefault="002F4945"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p w:rsidR="00A40D79" w:rsidRPr="00535DED" w:rsidRDefault="00A40D7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070A24" w:rsidRDefault="00070A24" w:rsidP="00070A24">
      <w:pPr>
        <w:jc w:val="both"/>
        <w:rPr>
          <w:rStyle w:val="GeneralChar"/>
        </w:rPr>
      </w:pPr>
    </w:p>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Sixth</w:t>
      </w:r>
      <w:r w:rsidRPr="001A376E">
        <w:rPr>
          <w:rFonts w:ascii="Trebuchet MS" w:eastAsia="Trebuchet MS" w:hAnsi="Trebuchet MS" w:cs="Times New Roman"/>
          <w:b/>
          <w:bCs/>
          <w:color w:val="262626"/>
          <w:kern w:val="0"/>
          <w:sz w:val="24"/>
          <w:szCs w:val="20"/>
          <w:lang w:eastAsia="en-US"/>
        </w:rPr>
        <w:t xml:space="preserve"> Semester Syllabus</w:t>
      </w:r>
    </w:p>
    <w:p w:rsidR="002F4945" w:rsidRPr="001A376E" w:rsidRDefault="002F4945"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p>
    <w:tbl>
      <w:tblPr>
        <w:tblStyle w:val="SyllabusTable-withBorders"/>
        <w:tblW w:w="9724" w:type="dxa"/>
        <w:jc w:val="center"/>
        <w:tblLook w:val="04A0" w:firstRow="1" w:lastRow="0" w:firstColumn="1" w:lastColumn="0" w:noHBand="0" w:noVBand="1"/>
      </w:tblPr>
      <w:tblGrid>
        <w:gridCol w:w="437"/>
        <w:gridCol w:w="836"/>
        <w:gridCol w:w="874"/>
        <w:gridCol w:w="4473"/>
        <w:gridCol w:w="775"/>
        <w:gridCol w:w="775"/>
        <w:gridCol w:w="775"/>
        <w:gridCol w:w="779"/>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6"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73"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9D19F1"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9D19F1" w:rsidRPr="001A376E" w:rsidRDefault="009D19F1" w:rsidP="009D19F1">
            <w:pPr>
              <w:spacing w:before="80" w:after="80"/>
              <w:ind w:left="0" w:right="0"/>
              <w:rPr>
                <w:rFonts w:ascii="Trebuchet MS" w:hAnsi="Trebuchet MS" w:cs="Times New Roman"/>
              </w:rPr>
            </w:pPr>
            <w:r w:rsidRPr="001A376E">
              <w:rPr>
                <w:rFonts w:ascii="Trebuchet MS" w:hAnsi="Trebuchet MS" w:cs="Times New Roman"/>
              </w:rPr>
              <w:t>1</w:t>
            </w:r>
          </w:p>
        </w:tc>
        <w:tc>
          <w:tcPr>
            <w:tcW w:w="836" w:type="dxa"/>
          </w:tcPr>
          <w:p w:rsidR="009D19F1" w:rsidRPr="001A376E" w:rsidRDefault="009D19F1"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874" w:type="dxa"/>
            <w:vAlign w:val="center"/>
          </w:tcPr>
          <w:p w:rsidR="009D19F1" w:rsidRPr="001173E7" w:rsidRDefault="001F64CB" w:rsidP="00B80C6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BDA602</w:t>
            </w:r>
          </w:p>
        </w:tc>
        <w:tc>
          <w:tcPr>
            <w:tcW w:w="4473" w:type="dxa"/>
            <w:vAlign w:val="center"/>
          </w:tcPr>
          <w:p w:rsidR="009D19F1" w:rsidRPr="00A95828" w:rsidRDefault="001F64CB"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F64CB">
              <w:rPr>
                <w:rFonts w:ascii="Trebuchet MS" w:hAnsi="Trebuchet MS" w:cs="Times New Roman"/>
              </w:rPr>
              <w:t>Big Data Modeling &amp; Management</w:t>
            </w:r>
          </w:p>
        </w:tc>
        <w:tc>
          <w:tcPr>
            <w:tcW w:w="775" w:type="dxa"/>
            <w:vAlign w:val="center"/>
          </w:tcPr>
          <w:p w:rsidR="009D19F1" w:rsidRPr="003F612C" w:rsidRDefault="009D19F1"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9D19F1" w:rsidRPr="003F612C" w:rsidRDefault="009D19F1"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9D19F1" w:rsidRPr="003F612C" w:rsidRDefault="00B53394"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9D19F1" w:rsidRPr="003F612C" w:rsidRDefault="00B53394"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351A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351A3" w:rsidRPr="001A376E" w:rsidRDefault="007351A3" w:rsidP="007351A3">
            <w:pPr>
              <w:spacing w:before="80" w:after="80"/>
              <w:ind w:left="0" w:right="0"/>
              <w:rPr>
                <w:rFonts w:ascii="Trebuchet MS" w:hAnsi="Trebuchet MS" w:cs="Times New Roman"/>
              </w:rPr>
            </w:pPr>
            <w:r w:rsidRPr="001A376E">
              <w:rPr>
                <w:rFonts w:ascii="Trebuchet MS" w:hAnsi="Trebuchet MS" w:cs="Times New Roman"/>
              </w:rPr>
              <w:t>2</w:t>
            </w:r>
          </w:p>
        </w:tc>
        <w:tc>
          <w:tcPr>
            <w:tcW w:w="836" w:type="dxa"/>
          </w:tcPr>
          <w:p w:rsidR="007351A3" w:rsidRPr="001A376E" w:rsidRDefault="007351A3"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874" w:type="dxa"/>
            <w:vAlign w:val="center"/>
          </w:tcPr>
          <w:p w:rsidR="007351A3" w:rsidRPr="00A010E1" w:rsidRDefault="001F64CB"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BDA603</w:t>
            </w:r>
          </w:p>
        </w:tc>
        <w:tc>
          <w:tcPr>
            <w:tcW w:w="4473" w:type="dxa"/>
            <w:vAlign w:val="center"/>
          </w:tcPr>
          <w:p w:rsidR="007351A3" w:rsidRPr="003F612C" w:rsidRDefault="001F64CB"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F64CB">
              <w:rPr>
                <w:rFonts w:ascii="Trebuchet MS" w:hAnsi="Trebuchet MS" w:cs="Times New Roman"/>
              </w:rPr>
              <w:t>Big Data Integration &amp; Modeling</w:t>
            </w:r>
          </w:p>
        </w:tc>
        <w:tc>
          <w:tcPr>
            <w:tcW w:w="775" w:type="dxa"/>
            <w:vAlign w:val="center"/>
          </w:tcPr>
          <w:p w:rsidR="007351A3" w:rsidRPr="003F612C" w:rsidRDefault="007351A3"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7351A3" w:rsidRPr="003F612C" w:rsidRDefault="007351A3"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7351A3" w:rsidRPr="003F612C" w:rsidRDefault="00F53DD5"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7351A3" w:rsidRPr="003F612C" w:rsidRDefault="00F53DD5"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E1936"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E1936" w:rsidRPr="001A376E" w:rsidRDefault="002E1936" w:rsidP="002E1936">
            <w:pPr>
              <w:spacing w:before="80" w:after="80"/>
              <w:ind w:left="0" w:right="0"/>
              <w:rPr>
                <w:rFonts w:ascii="Trebuchet MS" w:hAnsi="Trebuchet MS" w:cs="Times New Roman"/>
              </w:rPr>
            </w:pPr>
            <w:r w:rsidRPr="001A376E">
              <w:rPr>
                <w:rFonts w:ascii="Trebuchet MS" w:hAnsi="Trebuchet MS" w:cs="Times New Roman"/>
              </w:rPr>
              <w:t>3</w:t>
            </w:r>
          </w:p>
        </w:tc>
        <w:tc>
          <w:tcPr>
            <w:tcW w:w="836" w:type="dxa"/>
          </w:tcPr>
          <w:p w:rsidR="002E1936" w:rsidRPr="00D6001E"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944826">
              <w:rPr>
                <w:rFonts w:ascii="Trebuchet MS" w:hAnsi="Trebuchet MS" w:cs="Times New Roman"/>
              </w:rPr>
              <w:t>DE</w:t>
            </w:r>
          </w:p>
        </w:tc>
        <w:tc>
          <w:tcPr>
            <w:tcW w:w="874" w:type="dxa"/>
            <w:vAlign w:val="center"/>
          </w:tcPr>
          <w:p w:rsidR="002E1936" w:rsidRPr="00A010E1"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2E1936" w:rsidRPr="003F612C"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2E1936" w:rsidRPr="00250F1D"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tcPr>
          <w:p w:rsidR="002E1936" w:rsidRPr="00AC4C30" w:rsidRDefault="002E1936" w:rsidP="002E193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5" w:type="dxa"/>
          </w:tcPr>
          <w:p w:rsidR="002E1936" w:rsidRPr="00AC4C30" w:rsidRDefault="004269C5" w:rsidP="002E193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tcPr>
          <w:p w:rsidR="002E1936" w:rsidRPr="00AC4C30" w:rsidRDefault="004269C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E1936"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E1936" w:rsidRPr="001A376E" w:rsidRDefault="002E1936" w:rsidP="002E1936">
            <w:pPr>
              <w:spacing w:before="80" w:after="80"/>
              <w:ind w:left="0" w:right="0"/>
              <w:rPr>
                <w:rFonts w:ascii="Trebuchet MS" w:hAnsi="Trebuchet MS" w:cs="Times New Roman"/>
              </w:rPr>
            </w:pPr>
            <w:r w:rsidRPr="001A376E">
              <w:rPr>
                <w:rFonts w:ascii="Trebuchet MS" w:hAnsi="Trebuchet MS" w:cs="Times New Roman"/>
              </w:rPr>
              <w:t>4</w:t>
            </w:r>
          </w:p>
        </w:tc>
        <w:tc>
          <w:tcPr>
            <w:tcW w:w="836" w:type="dxa"/>
          </w:tcPr>
          <w:p w:rsidR="002E1936" w:rsidRPr="00D6001E" w:rsidRDefault="003D3070"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r w:rsidR="002E1936" w:rsidRPr="00944826">
              <w:rPr>
                <w:rFonts w:ascii="Trebuchet MS" w:hAnsi="Trebuchet MS" w:cs="Times New Roman"/>
              </w:rPr>
              <w:t>DE</w:t>
            </w:r>
          </w:p>
        </w:tc>
        <w:tc>
          <w:tcPr>
            <w:tcW w:w="874" w:type="dxa"/>
            <w:vAlign w:val="center"/>
          </w:tcPr>
          <w:p w:rsidR="002E1936" w:rsidRPr="00A010E1" w:rsidRDefault="003D3070"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2E1936" w:rsidRPr="003F612C"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r w:rsidR="003D3070">
              <w:rPr>
                <w:rFonts w:ascii="Trebuchet MS" w:hAnsi="Trebuchet MS" w:cs="Times New Roman"/>
              </w:rPr>
              <w:t>/Generic Elective</w:t>
            </w:r>
          </w:p>
        </w:tc>
        <w:tc>
          <w:tcPr>
            <w:tcW w:w="775" w:type="dxa"/>
            <w:vAlign w:val="center"/>
          </w:tcPr>
          <w:p w:rsidR="002E1936" w:rsidRPr="00250F1D"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tcPr>
          <w:p w:rsidR="002E1936" w:rsidRPr="00AC4C30" w:rsidRDefault="002E1936" w:rsidP="002E193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5" w:type="dxa"/>
          </w:tcPr>
          <w:p w:rsidR="002E1936" w:rsidRPr="00AC4C30" w:rsidRDefault="00F53DD5" w:rsidP="002E193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tcPr>
          <w:p w:rsidR="002E1936" w:rsidRPr="00AC4C30" w:rsidRDefault="00F53DD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53DD5"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53DD5" w:rsidRPr="001A376E" w:rsidRDefault="00F53DD5" w:rsidP="00F53DD5">
            <w:pPr>
              <w:spacing w:before="80" w:after="80"/>
              <w:ind w:left="0" w:right="0"/>
              <w:rPr>
                <w:rFonts w:ascii="Trebuchet MS" w:hAnsi="Trebuchet MS" w:cs="Times New Roman"/>
              </w:rPr>
            </w:pPr>
            <w:r>
              <w:rPr>
                <w:rFonts w:ascii="Trebuchet MS" w:hAnsi="Trebuchet MS" w:cs="Times New Roman"/>
              </w:rPr>
              <w:t>5</w:t>
            </w:r>
          </w:p>
        </w:tc>
        <w:tc>
          <w:tcPr>
            <w:tcW w:w="836" w:type="dxa"/>
          </w:tcPr>
          <w:p w:rsidR="00F53DD5" w:rsidRPr="00D6001E" w:rsidRDefault="00F53DD5"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944826">
              <w:rPr>
                <w:rFonts w:ascii="Trebuchet MS" w:hAnsi="Trebuchet MS" w:cs="Times New Roman"/>
              </w:rPr>
              <w:t>DE</w:t>
            </w:r>
          </w:p>
        </w:tc>
        <w:tc>
          <w:tcPr>
            <w:tcW w:w="874" w:type="dxa"/>
            <w:vAlign w:val="center"/>
          </w:tcPr>
          <w:p w:rsidR="00F53DD5" w:rsidRPr="00A010E1" w:rsidRDefault="00901708" w:rsidP="00901708">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F53DD5" w:rsidRPr="003F612C" w:rsidRDefault="00F53DD5"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F53DD5" w:rsidRPr="00250F1D" w:rsidRDefault="00901708"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F53DD5" w:rsidRPr="00AC4C30" w:rsidRDefault="00901708" w:rsidP="00F53DD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F53DD5" w:rsidRPr="00AC4C30" w:rsidRDefault="00901708" w:rsidP="00F53DD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tcPr>
          <w:p w:rsidR="00F53DD5" w:rsidRPr="00AC4C30" w:rsidRDefault="00F53DD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8D2C3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8D2C3A" w:rsidRPr="001A376E" w:rsidRDefault="008D2C3A" w:rsidP="008D2C3A">
            <w:pPr>
              <w:spacing w:before="80" w:after="80"/>
              <w:ind w:left="0" w:right="0"/>
              <w:rPr>
                <w:rFonts w:ascii="Trebuchet MS" w:hAnsi="Trebuchet MS" w:cs="Times New Roman"/>
              </w:rPr>
            </w:pPr>
            <w:r>
              <w:rPr>
                <w:rFonts w:ascii="Trebuchet MS" w:hAnsi="Trebuchet MS" w:cs="Times New Roman"/>
              </w:rPr>
              <w:t>6</w:t>
            </w:r>
          </w:p>
        </w:tc>
        <w:tc>
          <w:tcPr>
            <w:tcW w:w="836" w:type="dxa"/>
          </w:tcPr>
          <w:p w:rsidR="008D2C3A" w:rsidRPr="001A376E" w:rsidRDefault="008D2C3A"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GE/DE</w:t>
            </w:r>
          </w:p>
        </w:tc>
        <w:tc>
          <w:tcPr>
            <w:tcW w:w="874" w:type="dxa"/>
            <w:vAlign w:val="center"/>
          </w:tcPr>
          <w:p w:rsidR="008D2C3A" w:rsidRPr="00A010E1" w:rsidRDefault="008D2C3A"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8D2C3A" w:rsidRPr="003F612C" w:rsidRDefault="003D3070"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Elective/Generic Elective</w:t>
            </w:r>
          </w:p>
        </w:tc>
        <w:tc>
          <w:tcPr>
            <w:tcW w:w="775" w:type="dxa"/>
            <w:vAlign w:val="center"/>
          </w:tcPr>
          <w:p w:rsidR="008D2C3A" w:rsidRPr="00250F1D" w:rsidRDefault="008D2C3A"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8D2C3A" w:rsidRPr="00AC4C30" w:rsidRDefault="008D2C3A" w:rsidP="008D2C3A">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8D2C3A" w:rsidRPr="00AC4C30" w:rsidRDefault="008D2C3A" w:rsidP="008D2C3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tcPr>
          <w:p w:rsidR="008D2C3A" w:rsidRPr="00AC4C30" w:rsidRDefault="008D2C3A"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26695"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E26695" w:rsidRDefault="00F53DD5" w:rsidP="00E26695">
            <w:pPr>
              <w:spacing w:before="80" w:after="80"/>
              <w:ind w:left="0" w:right="0"/>
              <w:rPr>
                <w:rFonts w:ascii="Trebuchet MS" w:hAnsi="Trebuchet MS" w:cs="Times New Roman"/>
              </w:rPr>
            </w:pPr>
            <w:r>
              <w:rPr>
                <w:rFonts w:ascii="Trebuchet MS" w:hAnsi="Trebuchet MS" w:cs="Times New Roman"/>
              </w:rPr>
              <w:t>7</w:t>
            </w:r>
          </w:p>
        </w:tc>
        <w:tc>
          <w:tcPr>
            <w:tcW w:w="836" w:type="dxa"/>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4"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GSC606</w:t>
            </w:r>
          </w:p>
        </w:tc>
        <w:tc>
          <w:tcPr>
            <w:tcW w:w="4473"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ESP &amp; SDP </w:t>
            </w:r>
            <w:r w:rsidR="00B40327">
              <w:rPr>
                <w:rFonts w:ascii="Trebuchet MS" w:hAnsi="Trebuchet MS" w:cs="Times New Roman"/>
              </w:rPr>
              <w:t>–</w:t>
            </w:r>
            <w:r>
              <w:rPr>
                <w:rFonts w:ascii="Trebuchet MS" w:hAnsi="Trebuchet MS" w:cs="Times New Roman"/>
              </w:rPr>
              <w:t xml:space="preserve"> VI</w:t>
            </w:r>
          </w:p>
        </w:tc>
        <w:tc>
          <w:tcPr>
            <w:tcW w:w="775"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E26695" w:rsidRDefault="00F53DD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E26695" w:rsidRDefault="00F53DD5"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Pr="001A376E" w:rsidRDefault="00E91E7C" w:rsidP="000E37E2">
            <w:pPr>
              <w:spacing w:before="80" w:after="80"/>
              <w:ind w:left="0" w:right="0"/>
              <w:rPr>
                <w:rFonts w:ascii="Trebuchet MS" w:hAnsi="Trebuchet MS" w:cs="Times New Roman"/>
              </w:rPr>
            </w:pPr>
            <w:r>
              <w:rPr>
                <w:rFonts w:ascii="Trebuchet MS" w:hAnsi="Trebuchet MS" w:cs="Times New Roman"/>
              </w:rPr>
              <w:t>8</w:t>
            </w: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874"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473"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vAlign w:val="center"/>
          </w:tcPr>
          <w:p w:rsidR="005229CD" w:rsidRDefault="005229CD"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Default="00E91E7C" w:rsidP="000E37E2">
            <w:pPr>
              <w:spacing w:before="80" w:after="80"/>
              <w:ind w:left="0" w:right="0"/>
              <w:rPr>
                <w:rFonts w:ascii="Trebuchet MS" w:hAnsi="Trebuchet MS" w:cs="Times New Roman"/>
              </w:rPr>
            </w:pPr>
            <w:r>
              <w:rPr>
                <w:rFonts w:ascii="Trebuchet MS" w:hAnsi="Trebuchet MS" w:cs="Times New Roman"/>
              </w:rPr>
              <w:t>9</w:t>
            </w: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w:t>
            </w:r>
          </w:p>
        </w:tc>
        <w:tc>
          <w:tcPr>
            <w:tcW w:w="874" w:type="dxa"/>
            <w:vAlign w:val="center"/>
          </w:tcPr>
          <w:p w:rsidR="005229CD" w:rsidRPr="00FA0524"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A0524">
              <w:rPr>
                <w:rFonts w:ascii="Trebuchet MS" w:hAnsi="Trebuchet MS" w:cs="Times New Roman"/>
              </w:rPr>
              <w:t>MC</w:t>
            </w:r>
            <w:r w:rsidR="00E26695">
              <w:rPr>
                <w:rFonts w:ascii="Trebuchet MS" w:hAnsi="Trebuchet MS" w:cs="Times New Roman"/>
              </w:rPr>
              <w:t>002</w:t>
            </w:r>
          </w:p>
        </w:tc>
        <w:tc>
          <w:tcPr>
            <w:tcW w:w="4473" w:type="dxa"/>
            <w:vAlign w:val="center"/>
          </w:tcPr>
          <w:p w:rsidR="005229CD" w:rsidRPr="00FA0524"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Disaster Management</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5229CD" w:rsidRPr="00FA0524" w:rsidRDefault="005229CD"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Default="005229CD" w:rsidP="000E37E2">
            <w:pPr>
              <w:spacing w:before="80" w:after="80"/>
              <w:ind w:left="0" w:right="0"/>
              <w:rPr>
                <w:rFonts w:ascii="Trebuchet MS" w:hAnsi="Trebuchet MS" w:cs="Times New Roman"/>
              </w:rPr>
            </w:pP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4"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73"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325" w:type="dxa"/>
            <w:gridSpan w:val="3"/>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5229CD" w:rsidRDefault="008D2C3A"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23</w:t>
            </w:r>
          </w:p>
        </w:tc>
      </w:tr>
    </w:tbl>
    <w:p w:rsidR="00070A24" w:rsidRDefault="00070A24" w:rsidP="00070A24">
      <w:pPr>
        <w:jc w:val="both"/>
        <w:rPr>
          <w:rStyle w:val="GeneralChar"/>
        </w:rPr>
      </w:pPr>
    </w:p>
    <w:p w:rsidR="00070A24" w:rsidRDefault="000C548E" w:rsidP="00070A24">
      <w:pPr>
        <w:jc w:val="both"/>
        <w:rPr>
          <w:rStyle w:val="GeneralChar"/>
        </w:rPr>
      </w:pPr>
      <w:r>
        <w:rPr>
          <w:rStyle w:val="GeneralChar"/>
        </w:rPr>
        <w:t>#</w:t>
      </w:r>
      <w:proofErr w:type="gramStart"/>
      <w:r w:rsidR="00AC4C30">
        <w:rPr>
          <w:rStyle w:val="GeneralChar"/>
        </w:rPr>
        <w:t>#</w:t>
      </w:r>
      <w:r w:rsidR="00E11F06">
        <w:rPr>
          <w:rStyle w:val="GeneralChar"/>
        </w:rPr>
        <w:t>(</w:t>
      </w:r>
      <w:proofErr w:type="gramEnd"/>
      <w:r w:rsidR="00E11F06">
        <w:rPr>
          <w:rStyle w:val="GeneralChar"/>
        </w:rPr>
        <w:t>NPT601)</w:t>
      </w:r>
      <w:r w:rsidR="00070A24">
        <w:rPr>
          <w:rStyle w:val="GeneralChar"/>
        </w:rPr>
        <w:t>NPTEL courses are based on the respective year’s offered course</w:t>
      </w:r>
    </w:p>
    <w:p w:rsidR="000C548E" w:rsidRDefault="00AC4C30" w:rsidP="000C548E">
      <w:pPr>
        <w:jc w:val="both"/>
        <w:rPr>
          <w:rStyle w:val="GeneralChar"/>
        </w:rPr>
      </w:pPr>
      <w:r>
        <w:rPr>
          <w:rStyle w:val="GeneralChar"/>
        </w:rPr>
        <w:t>#</w:t>
      </w:r>
      <w:r w:rsidR="000C548E" w:rsidRPr="00E83BCC">
        <w:rPr>
          <w:rStyle w:val="GeneralChar"/>
        </w:rPr>
        <w:t xml:space="preserve">Students will undergo </w:t>
      </w:r>
      <w:r w:rsidR="00EA3CCD">
        <w:rPr>
          <w:rStyle w:val="GeneralChar"/>
        </w:rPr>
        <w:t>project/</w:t>
      </w:r>
      <w:r w:rsidR="000C548E" w:rsidRPr="00E83BCC">
        <w:rPr>
          <w:rStyle w:val="GeneralChar"/>
        </w:rPr>
        <w:t>training</w:t>
      </w:r>
      <w:r w:rsidR="000C548E">
        <w:rPr>
          <w:rStyle w:val="GeneralChar"/>
        </w:rPr>
        <w:t>/internship</w:t>
      </w:r>
      <w:r w:rsidR="000C548E" w:rsidRPr="00E83BCC">
        <w:rPr>
          <w:rStyle w:val="GeneralChar"/>
        </w:rPr>
        <w:t xml:space="preserve"> in the industry / research organization / reputed Institute during the vacation</w:t>
      </w:r>
    </w:p>
    <w:p w:rsidR="000C548E" w:rsidRDefault="000C548E" w:rsidP="00070A24">
      <w:pPr>
        <w:jc w:val="both"/>
        <w:rPr>
          <w:rStyle w:val="GeneralChar"/>
        </w:rPr>
      </w:pPr>
    </w:p>
    <w:p w:rsidR="00070A24" w:rsidRDefault="00070A24" w:rsidP="00070A24">
      <w:pPr>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7"/>
        <w:gridCol w:w="833"/>
        <w:gridCol w:w="924"/>
        <w:gridCol w:w="4442"/>
        <w:gridCol w:w="770"/>
        <w:gridCol w:w="770"/>
        <w:gridCol w:w="770"/>
        <w:gridCol w:w="778"/>
      </w:tblGrid>
      <w:tr w:rsidR="00064E69" w:rsidRPr="001A376E" w:rsidTr="006E50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64E69" w:rsidRPr="001A376E" w:rsidRDefault="00064E69"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3"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4"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4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5628CC" w:rsidRPr="001A376E" w:rsidTr="006E5009">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628CC" w:rsidRPr="001A376E" w:rsidRDefault="005628CC" w:rsidP="005628CC">
            <w:pPr>
              <w:spacing w:before="80" w:after="80"/>
              <w:ind w:left="0" w:right="0"/>
              <w:rPr>
                <w:rFonts w:ascii="Trebuchet MS" w:hAnsi="Trebuchet MS" w:cs="Times New Roman"/>
              </w:rPr>
            </w:pPr>
            <w:r w:rsidRPr="001A376E">
              <w:rPr>
                <w:rFonts w:ascii="Trebuchet MS" w:hAnsi="Trebuchet MS" w:cs="Times New Roman"/>
              </w:rPr>
              <w:t>1</w:t>
            </w:r>
          </w:p>
        </w:tc>
        <w:tc>
          <w:tcPr>
            <w:tcW w:w="833" w:type="dxa"/>
          </w:tcPr>
          <w:p w:rsidR="005628CC" w:rsidRPr="00063973" w:rsidRDefault="005628CC" w:rsidP="00AC4C3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24" w:type="dxa"/>
            <w:vAlign w:val="center"/>
          </w:tcPr>
          <w:p w:rsidR="005628CC" w:rsidRPr="00063973" w:rsidRDefault="00C0247B" w:rsidP="00AC4C3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CSC612</w:t>
            </w:r>
          </w:p>
        </w:tc>
        <w:tc>
          <w:tcPr>
            <w:tcW w:w="4442" w:type="dxa"/>
            <w:vAlign w:val="center"/>
          </w:tcPr>
          <w:p w:rsidR="005628CC" w:rsidRPr="00063973" w:rsidRDefault="00C0247B" w:rsidP="002E193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Data Communication &amp; Networking</w:t>
            </w:r>
          </w:p>
        </w:tc>
        <w:tc>
          <w:tcPr>
            <w:tcW w:w="770" w:type="dxa"/>
            <w:vAlign w:val="center"/>
          </w:tcPr>
          <w:p w:rsidR="005628CC" w:rsidRPr="00250F1D" w:rsidRDefault="005628CC" w:rsidP="004840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5628CC" w:rsidRPr="00AC4C30" w:rsidRDefault="005628CC"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5628CC" w:rsidRPr="00AC4C30" w:rsidRDefault="004269C5"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5628CC" w:rsidRPr="00AC4C30" w:rsidRDefault="004269C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16E90" w:rsidRPr="001A376E" w:rsidTr="006E5009">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16E90" w:rsidRPr="001A376E" w:rsidRDefault="00716E90" w:rsidP="00716E90">
            <w:pPr>
              <w:spacing w:before="80" w:after="80"/>
              <w:ind w:left="0" w:right="0"/>
              <w:rPr>
                <w:rFonts w:ascii="Trebuchet MS" w:hAnsi="Trebuchet MS" w:cs="Times New Roman"/>
              </w:rPr>
            </w:pPr>
            <w:r w:rsidRPr="001A376E">
              <w:rPr>
                <w:rFonts w:ascii="Trebuchet MS" w:hAnsi="Trebuchet MS" w:cs="Times New Roman"/>
              </w:rPr>
              <w:t>2</w:t>
            </w:r>
          </w:p>
        </w:tc>
        <w:tc>
          <w:tcPr>
            <w:tcW w:w="833" w:type="dxa"/>
          </w:tcPr>
          <w:p w:rsidR="00716E90" w:rsidRPr="00063973" w:rsidRDefault="001876F6"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24" w:type="dxa"/>
            <w:vAlign w:val="center"/>
          </w:tcPr>
          <w:p w:rsidR="00716E90" w:rsidRPr="00063973" w:rsidRDefault="00C0247B"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CSD606</w:t>
            </w:r>
          </w:p>
        </w:tc>
        <w:tc>
          <w:tcPr>
            <w:tcW w:w="4442" w:type="dxa"/>
            <w:vAlign w:val="center"/>
          </w:tcPr>
          <w:p w:rsidR="00716E90" w:rsidRPr="00063973" w:rsidRDefault="00716E90" w:rsidP="00716E9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imes New Roman" w:hAnsi="Times New Roman" w:cs="Times New Roman"/>
                <w:bCs/>
              </w:rPr>
              <w:t>Big Data &amp;</w:t>
            </w:r>
            <w:r w:rsidR="00EC3B3F">
              <w:rPr>
                <w:rFonts w:ascii="Times New Roman" w:hAnsi="Times New Roman" w:cs="Times New Roman"/>
                <w:bCs/>
              </w:rPr>
              <w:t xml:space="preserve"> </w:t>
            </w:r>
            <w:r w:rsidRPr="00063973">
              <w:rPr>
                <w:rFonts w:ascii="Times New Roman" w:hAnsi="Times New Roman" w:cs="Times New Roman"/>
                <w:bCs/>
                <w:lang w:val="en-IN"/>
              </w:rPr>
              <w:t>Data Analytics</w:t>
            </w:r>
          </w:p>
        </w:tc>
        <w:tc>
          <w:tcPr>
            <w:tcW w:w="770" w:type="dxa"/>
            <w:vAlign w:val="center"/>
          </w:tcPr>
          <w:p w:rsidR="00716E90" w:rsidRPr="00250F1D"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716E90" w:rsidRPr="00AC4C30" w:rsidRDefault="00716E90"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716E90" w:rsidRPr="00AC4C30" w:rsidRDefault="004269C5"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716E90" w:rsidRPr="00AC4C30" w:rsidRDefault="004269C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16E90"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16E90" w:rsidRPr="001A376E" w:rsidRDefault="00716E90" w:rsidP="00716E90">
            <w:pPr>
              <w:spacing w:before="80" w:after="80"/>
              <w:ind w:left="0" w:right="0"/>
              <w:rPr>
                <w:rFonts w:ascii="Trebuchet MS" w:hAnsi="Trebuchet MS" w:cs="Times New Roman"/>
              </w:rPr>
            </w:pPr>
            <w:r>
              <w:rPr>
                <w:rFonts w:ascii="Trebuchet MS" w:hAnsi="Trebuchet MS" w:cs="Times New Roman"/>
              </w:rPr>
              <w:t>3.</w:t>
            </w:r>
          </w:p>
        </w:tc>
        <w:tc>
          <w:tcPr>
            <w:tcW w:w="833" w:type="dxa"/>
          </w:tcPr>
          <w:p w:rsidR="00716E90" w:rsidRPr="00063973"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24" w:type="dxa"/>
            <w:vAlign w:val="center"/>
          </w:tcPr>
          <w:p w:rsidR="00716E90" w:rsidRPr="00063973" w:rsidRDefault="00C0247B"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CSD607</w:t>
            </w:r>
          </w:p>
        </w:tc>
        <w:tc>
          <w:tcPr>
            <w:tcW w:w="4442" w:type="dxa"/>
            <w:vAlign w:val="center"/>
          </w:tcPr>
          <w:p w:rsidR="00716E90" w:rsidRPr="00063973"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Web Technology</w:t>
            </w:r>
          </w:p>
        </w:tc>
        <w:tc>
          <w:tcPr>
            <w:tcW w:w="770" w:type="dxa"/>
            <w:vAlign w:val="center"/>
          </w:tcPr>
          <w:p w:rsidR="00716E90" w:rsidRPr="00250F1D"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716E90" w:rsidRPr="00AC4C30" w:rsidRDefault="00716E90"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716E90" w:rsidRPr="00AC4C30" w:rsidRDefault="005027A6"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716E90" w:rsidRPr="00AC4C30" w:rsidRDefault="005027A6"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D3581A"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Pr="001A376E" w:rsidRDefault="00D3581A" w:rsidP="00D3581A">
            <w:pPr>
              <w:spacing w:before="80" w:after="80"/>
              <w:ind w:left="0" w:right="0"/>
              <w:rPr>
                <w:rFonts w:ascii="Trebuchet MS" w:hAnsi="Trebuchet MS" w:cs="Times New Roman"/>
              </w:rPr>
            </w:pPr>
            <w:r>
              <w:rPr>
                <w:rFonts w:ascii="Trebuchet MS" w:hAnsi="Trebuchet MS" w:cs="Times New Roman"/>
              </w:rPr>
              <w:t>5.</w:t>
            </w:r>
          </w:p>
        </w:tc>
        <w:tc>
          <w:tcPr>
            <w:tcW w:w="833" w:type="dxa"/>
          </w:tcPr>
          <w:p w:rsidR="00D3581A" w:rsidRPr="00063973" w:rsidRDefault="00652E99"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24" w:type="dxa"/>
            <w:vAlign w:val="center"/>
          </w:tcPr>
          <w:p w:rsidR="00D3581A" w:rsidRPr="00063973" w:rsidRDefault="00652E99" w:rsidP="002A6C9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404040" w:themeColor="text1" w:themeTint="BF"/>
              </w:rPr>
            </w:pPr>
            <w:r w:rsidRPr="00063973">
              <w:rPr>
                <w:rFonts w:ascii="Trebuchet MS" w:hAnsi="Trebuchet MS" w:cs="Times New Roman"/>
                <w:color w:val="404040" w:themeColor="text1" w:themeTint="BF"/>
              </w:rPr>
              <w:t>CSD</w:t>
            </w:r>
            <w:r w:rsidR="00B80C60">
              <w:rPr>
                <w:rFonts w:ascii="Trebuchet MS" w:hAnsi="Trebuchet MS" w:cs="Times New Roman"/>
                <w:color w:val="404040" w:themeColor="text1" w:themeTint="BF"/>
              </w:rPr>
              <w:t>713</w:t>
            </w:r>
          </w:p>
        </w:tc>
        <w:tc>
          <w:tcPr>
            <w:tcW w:w="4442" w:type="dxa"/>
            <w:vAlign w:val="center"/>
          </w:tcPr>
          <w:p w:rsidR="00D3581A" w:rsidRPr="00063973" w:rsidRDefault="0090170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404040" w:themeColor="text1" w:themeTint="BF"/>
              </w:rPr>
            </w:pPr>
            <w:r w:rsidRPr="00063973">
              <w:rPr>
                <w:rFonts w:ascii="Trebuchet MS" w:hAnsi="Trebuchet MS" w:cs="Times New Roman"/>
                <w:bCs/>
                <w:color w:val="404040" w:themeColor="text1" w:themeTint="BF"/>
              </w:rPr>
              <w:t>Internet of Things using Raspberry Pi</w:t>
            </w:r>
          </w:p>
        </w:tc>
        <w:tc>
          <w:tcPr>
            <w:tcW w:w="770" w:type="dxa"/>
            <w:vAlign w:val="center"/>
          </w:tcPr>
          <w:p w:rsidR="00D3581A" w:rsidRPr="00250F1D" w:rsidRDefault="0090170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0" w:type="dxa"/>
          </w:tcPr>
          <w:p w:rsidR="00D3581A" w:rsidRPr="00AC4C30" w:rsidRDefault="00D3581A"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D3581A" w:rsidRPr="00AC4C30" w:rsidRDefault="00901708"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8" w:type="dxa"/>
          </w:tcPr>
          <w:p w:rsidR="00D3581A" w:rsidRPr="00AC4C30" w:rsidRDefault="00D3581A"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3581A"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Default="00D3581A" w:rsidP="00D3581A">
            <w:pPr>
              <w:spacing w:before="80" w:after="80"/>
              <w:ind w:left="0" w:right="0"/>
              <w:rPr>
                <w:rFonts w:ascii="Trebuchet MS" w:hAnsi="Trebuchet MS" w:cs="Times New Roman"/>
              </w:rPr>
            </w:pPr>
            <w:r>
              <w:rPr>
                <w:rFonts w:ascii="Trebuchet MS" w:hAnsi="Trebuchet MS" w:cs="Times New Roman"/>
              </w:rPr>
              <w:t>6.</w:t>
            </w:r>
          </w:p>
        </w:tc>
        <w:tc>
          <w:tcPr>
            <w:tcW w:w="833" w:type="dxa"/>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24" w:type="dxa"/>
            <w:vAlign w:val="center"/>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404040" w:themeColor="text1" w:themeTint="BF"/>
              </w:rPr>
            </w:pPr>
            <w:r w:rsidRPr="00063973">
              <w:rPr>
                <w:rFonts w:ascii="Trebuchet MS" w:hAnsi="Trebuchet MS" w:cs="Times New Roman"/>
                <w:bCs/>
                <w:color w:val="404040" w:themeColor="text1" w:themeTint="BF"/>
              </w:rPr>
              <w:t>CSD</w:t>
            </w:r>
            <w:r w:rsidR="00901708" w:rsidRPr="00063973">
              <w:rPr>
                <w:rFonts w:ascii="Trebuchet MS" w:hAnsi="Trebuchet MS" w:cs="Times New Roman"/>
                <w:bCs/>
                <w:color w:val="404040" w:themeColor="text1" w:themeTint="BF"/>
              </w:rPr>
              <w:t>503</w:t>
            </w:r>
          </w:p>
        </w:tc>
        <w:tc>
          <w:tcPr>
            <w:tcW w:w="4442" w:type="dxa"/>
            <w:vAlign w:val="center"/>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063973">
              <w:rPr>
                <w:rFonts w:ascii="Trebuchet MS" w:hAnsi="Trebuchet MS" w:cs="Times New Roman"/>
                <w:bCs/>
                <w:color w:val="404040" w:themeColor="text1" w:themeTint="BF"/>
              </w:rPr>
              <w:t>Programming with Ruby on Rails</w:t>
            </w:r>
          </w:p>
        </w:tc>
        <w:tc>
          <w:tcPr>
            <w:tcW w:w="770" w:type="dxa"/>
            <w:vAlign w:val="center"/>
          </w:tcPr>
          <w:p w:rsidR="00D3581A" w:rsidRPr="00250F1D" w:rsidRDefault="0090170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0" w:type="dxa"/>
          </w:tcPr>
          <w:p w:rsidR="00D3581A" w:rsidRPr="00AC4C30" w:rsidRDefault="00D3581A"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D3581A" w:rsidRPr="00AC4C30" w:rsidRDefault="00901708"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8" w:type="dxa"/>
          </w:tcPr>
          <w:p w:rsidR="00D3581A" w:rsidRPr="00AC4C30" w:rsidRDefault="00D3581A"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3581A" w:rsidRPr="001A376E" w:rsidTr="00B6560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Pr="001A376E" w:rsidRDefault="00D3581A" w:rsidP="00D3581A">
            <w:pPr>
              <w:spacing w:before="80" w:after="80"/>
              <w:ind w:left="0" w:right="0"/>
              <w:rPr>
                <w:rFonts w:ascii="Trebuchet MS" w:hAnsi="Trebuchet MS" w:cs="Times New Roman"/>
              </w:rPr>
            </w:pPr>
            <w:r>
              <w:rPr>
                <w:rFonts w:ascii="Trebuchet MS" w:hAnsi="Trebuchet MS" w:cs="Times New Roman"/>
              </w:rPr>
              <w:t>7.</w:t>
            </w:r>
          </w:p>
        </w:tc>
        <w:tc>
          <w:tcPr>
            <w:tcW w:w="833" w:type="dxa"/>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GE</w:t>
            </w:r>
          </w:p>
        </w:tc>
        <w:tc>
          <w:tcPr>
            <w:tcW w:w="924" w:type="dxa"/>
            <w:vAlign w:val="center"/>
          </w:tcPr>
          <w:p w:rsidR="00D3581A" w:rsidRPr="00063973" w:rsidRDefault="008E4DB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ECC408</w:t>
            </w:r>
          </w:p>
        </w:tc>
        <w:tc>
          <w:tcPr>
            <w:tcW w:w="4442" w:type="dxa"/>
            <w:vAlign w:val="center"/>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Microprocessor &amp; Microcontrollers</w:t>
            </w:r>
          </w:p>
        </w:tc>
        <w:tc>
          <w:tcPr>
            <w:tcW w:w="770" w:type="dxa"/>
            <w:vAlign w:val="center"/>
          </w:tcPr>
          <w:p w:rsidR="00D3581A" w:rsidRPr="00250F1D" w:rsidRDefault="00B80C60"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0" w:type="dxa"/>
            <w:vAlign w:val="center"/>
          </w:tcPr>
          <w:p w:rsidR="00D3581A" w:rsidRPr="00250F1D"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D3581A" w:rsidRPr="00250F1D" w:rsidRDefault="001173E7"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D3581A" w:rsidRDefault="00B80C60"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p w:rsidR="00B80C60" w:rsidRDefault="00B80C60"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r>
      <w:tr w:rsidR="00B80C60" w:rsidRPr="001A376E" w:rsidTr="00B6560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B80C60" w:rsidRDefault="00B80C60" w:rsidP="00D3581A">
            <w:pPr>
              <w:spacing w:before="80" w:after="80"/>
              <w:ind w:left="0" w:right="0"/>
              <w:rPr>
                <w:rFonts w:ascii="Trebuchet MS" w:hAnsi="Trebuchet MS" w:cs="Times New Roman"/>
              </w:rPr>
            </w:pPr>
            <w:r>
              <w:rPr>
                <w:rFonts w:ascii="Trebuchet MS" w:hAnsi="Trebuchet MS" w:cs="Times New Roman"/>
              </w:rPr>
              <w:t>8.</w:t>
            </w:r>
          </w:p>
        </w:tc>
        <w:tc>
          <w:tcPr>
            <w:tcW w:w="833" w:type="dxa"/>
          </w:tcPr>
          <w:p w:rsidR="00B80C60" w:rsidRPr="00063973"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w:t>
            </w:r>
          </w:p>
        </w:tc>
        <w:tc>
          <w:tcPr>
            <w:tcW w:w="924" w:type="dxa"/>
            <w:vAlign w:val="center"/>
          </w:tcPr>
          <w:p w:rsidR="00B80C60"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CSC509</w:t>
            </w:r>
          </w:p>
        </w:tc>
        <w:tc>
          <w:tcPr>
            <w:tcW w:w="4442" w:type="dxa"/>
            <w:vAlign w:val="center"/>
          </w:tcPr>
          <w:p w:rsidR="00B80C60" w:rsidRPr="00063973"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Computer Organization &amp; Architecture</w:t>
            </w:r>
          </w:p>
        </w:tc>
        <w:tc>
          <w:tcPr>
            <w:tcW w:w="770" w:type="dxa"/>
            <w:vAlign w:val="center"/>
          </w:tcPr>
          <w:p w:rsidR="00B80C60"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0" w:type="dxa"/>
            <w:vAlign w:val="center"/>
          </w:tcPr>
          <w:p w:rsidR="00B80C60"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B80C60"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B80C60" w:rsidRDefault="000E6CF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Seventh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578" w:type="dxa"/>
        <w:jc w:val="center"/>
        <w:tblLook w:val="04A0" w:firstRow="1" w:lastRow="0" w:firstColumn="1" w:lastColumn="0" w:noHBand="0" w:noVBand="1"/>
      </w:tblPr>
      <w:tblGrid>
        <w:gridCol w:w="436"/>
        <w:gridCol w:w="779"/>
        <w:gridCol w:w="872"/>
        <w:gridCol w:w="4415"/>
        <w:gridCol w:w="766"/>
        <w:gridCol w:w="766"/>
        <w:gridCol w:w="766"/>
        <w:gridCol w:w="778"/>
      </w:tblGrid>
      <w:tr w:rsidR="00070A24" w:rsidRPr="001A376E" w:rsidTr="00D715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779"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2"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1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AB0FEE" w:rsidP="00AB0FEE">
            <w:pPr>
              <w:spacing w:before="80" w:after="80"/>
              <w:ind w:left="0" w:right="0"/>
              <w:rPr>
                <w:rFonts w:ascii="Trebuchet MS" w:hAnsi="Trebuchet MS" w:cs="Times New Roman"/>
              </w:rPr>
            </w:pPr>
            <w:r w:rsidRPr="001A376E">
              <w:rPr>
                <w:rFonts w:ascii="Trebuchet MS" w:hAnsi="Trebuchet MS" w:cs="Times New Roman"/>
              </w:rPr>
              <w:t>1</w:t>
            </w:r>
          </w:p>
        </w:tc>
        <w:tc>
          <w:tcPr>
            <w:tcW w:w="779" w:type="dxa"/>
          </w:tcPr>
          <w:p w:rsidR="00AB0FEE" w:rsidRPr="00D6001E"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872" w:type="dxa"/>
            <w:vAlign w:val="center"/>
          </w:tcPr>
          <w:p w:rsidR="00AB0FEE" w:rsidRPr="00A010E1"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4415" w:type="dxa"/>
            <w:vAlign w:val="center"/>
          </w:tcPr>
          <w:p w:rsidR="00AB0FEE" w:rsidRPr="003F612C"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66" w:type="dxa"/>
            <w:vAlign w:val="center"/>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tcPr>
          <w:p w:rsidR="00AB0FEE" w:rsidRPr="003B72CB" w:rsidRDefault="001173E7"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AB0FEE" w:rsidP="00AB0FEE">
            <w:pPr>
              <w:spacing w:before="80" w:after="80"/>
              <w:ind w:left="0" w:right="0"/>
              <w:rPr>
                <w:rFonts w:ascii="Trebuchet MS" w:hAnsi="Trebuchet MS" w:cs="Times New Roman"/>
              </w:rPr>
            </w:pPr>
            <w:r w:rsidRPr="001A376E">
              <w:rPr>
                <w:rFonts w:ascii="Trebuchet MS" w:hAnsi="Trebuchet MS" w:cs="Times New Roman"/>
              </w:rPr>
              <w:t>2</w:t>
            </w:r>
          </w:p>
        </w:tc>
        <w:tc>
          <w:tcPr>
            <w:tcW w:w="779" w:type="dxa"/>
          </w:tcPr>
          <w:p w:rsidR="00AB0FEE" w:rsidRPr="00D6001E"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r w:rsidR="007B1634">
              <w:rPr>
                <w:rFonts w:ascii="Trebuchet MS" w:hAnsi="Trebuchet MS" w:cs="Times New Roman"/>
              </w:rPr>
              <w:t>*</w:t>
            </w:r>
          </w:p>
        </w:tc>
        <w:tc>
          <w:tcPr>
            <w:tcW w:w="872" w:type="dxa"/>
            <w:vAlign w:val="center"/>
          </w:tcPr>
          <w:p w:rsidR="00AB0FEE" w:rsidRPr="00A010E1"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r w:rsidR="004D27F3">
              <w:rPr>
                <w:rFonts w:ascii="Trebuchet MS" w:hAnsi="Trebuchet MS" w:cs="Times New Roman"/>
              </w:rPr>
              <w:t>…</w:t>
            </w:r>
          </w:p>
        </w:tc>
        <w:tc>
          <w:tcPr>
            <w:tcW w:w="4415" w:type="dxa"/>
            <w:vAlign w:val="center"/>
          </w:tcPr>
          <w:p w:rsidR="00AB0FEE" w:rsidRPr="003F612C"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6" w:type="dxa"/>
            <w:vAlign w:val="center"/>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6" w:type="dxa"/>
          </w:tcPr>
          <w:p w:rsidR="00AB0FEE" w:rsidRPr="003B72CB" w:rsidRDefault="002A6C9B"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AB0FEE" w:rsidRPr="003B72CB" w:rsidRDefault="002A6C9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AB0FEE" w:rsidP="00AB0FEE">
            <w:pPr>
              <w:spacing w:before="80" w:after="80"/>
              <w:ind w:left="0" w:right="0"/>
              <w:rPr>
                <w:rFonts w:ascii="Trebuchet MS" w:hAnsi="Trebuchet MS" w:cs="Times New Roman"/>
              </w:rPr>
            </w:pPr>
            <w:r w:rsidRPr="001A376E">
              <w:rPr>
                <w:rFonts w:ascii="Trebuchet MS" w:hAnsi="Trebuchet MS" w:cs="Times New Roman"/>
              </w:rPr>
              <w:t>3</w:t>
            </w:r>
          </w:p>
        </w:tc>
        <w:tc>
          <w:tcPr>
            <w:tcW w:w="779" w:type="dxa"/>
          </w:tcPr>
          <w:p w:rsidR="00AB0FEE" w:rsidRPr="00D6001E"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r w:rsidR="007B1634">
              <w:rPr>
                <w:rFonts w:ascii="Trebuchet MS" w:hAnsi="Trebuchet MS" w:cs="Times New Roman"/>
              </w:rPr>
              <w:t>**</w:t>
            </w:r>
          </w:p>
        </w:tc>
        <w:tc>
          <w:tcPr>
            <w:tcW w:w="872" w:type="dxa"/>
            <w:vAlign w:val="center"/>
          </w:tcPr>
          <w:p w:rsidR="00AB0FEE" w:rsidRPr="00A010E1"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r w:rsidR="004D27F3">
              <w:rPr>
                <w:rFonts w:ascii="Trebuchet MS" w:hAnsi="Trebuchet MS" w:cs="Times New Roman"/>
              </w:rPr>
              <w:t>…</w:t>
            </w:r>
          </w:p>
        </w:tc>
        <w:tc>
          <w:tcPr>
            <w:tcW w:w="4415" w:type="dxa"/>
            <w:vAlign w:val="center"/>
          </w:tcPr>
          <w:p w:rsidR="00AB0FEE" w:rsidRPr="00D87585"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6" w:type="dxa"/>
            <w:vAlign w:val="center"/>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8" w:type="dxa"/>
          </w:tcPr>
          <w:p w:rsidR="00AB0FEE" w:rsidRPr="003B72CB" w:rsidRDefault="00AB0FEE"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2C0227"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C0227" w:rsidRDefault="002C0227" w:rsidP="002C0227">
            <w:pPr>
              <w:spacing w:before="80" w:after="80"/>
              <w:ind w:left="0" w:right="0"/>
              <w:rPr>
                <w:rFonts w:ascii="Trebuchet MS" w:hAnsi="Trebuchet MS" w:cs="Times New Roman"/>
              </w:rPr>
            </w:pPr>
            <w:r>
              <w:rPr>
                <w:rFonts w:ascii="Trebuchet MS" w:hAnsi="Trebuchet MS" w:cs="Times New Roman"/>
              </w:rPr>
              <w:t>4</w:t>
            </w:r>
          </w:p>
        </w:tc>
        <w:tc>
          <w:tcPr>
            <w:tcW w:w="779" w:type="dxa"/>
          </w:tcPr>
          <w:p w:rsidR="002C0227" w:rsidRPr="00D6001E"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r>
              <w:rPr>
                <w:rFonts w:ascii="Trebuchet MS" w:hAnsi="Trebuchet MS" w:cs="Times New Roman"/>
              </w:rPr>
              <w:t>/BSC</w:t>
            </w:r>
          </w:p>
        </w:tc>
        <w:tc>
          <w:tcPr>
            <w:tcW w:w="872" w:type="dxa"/>
            <w:vAlign w:val="center"/>
          </w:tcPr>
          <w:p w:rsidR="002C0227" w:rsidRPr="00A010E1"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15" w:type="dxa"/>
            <w:vAlign w:val="center"/>
          </w:tcPr>
          <w:p w:rsidR="002C0227" w:rsidRPr="00D87585"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2C0227" w:rsidRPr="003B72CB" w:rsidRDefault="002C0227"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C0227"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C0227" w:rsidRDefault="002C0227" w:rsidP="002C0227">
            <w:pPr>
              <w:spacing w:before="80" w:after="80"/>
              <w:ind w:left="0" w:right="0"/>
              <w:rPr>
                <w:rFonts w:ascii="Trebuchet MS" w:hAnsi="Trebuchet MS" w:cs="Times New Roman"/>
              </w:rPr>
            </w:pPr>
            <w:r>
              <w:rPr>
                <w:rFonts w:ascii="Trebuchet MS" w:hAnsi="Trebuchet MS" w:cs="Times New Roman"/>
              </w:rPr>
              <w:t>5</w:t>
            </w:r>
          </w:p>
        </w:tc>
        <w:tc>
          <w:tcPr>
            <w:tcW w:w="779" w:type="dxa"/>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2"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GSC707</w:t>
            </w:r>
          </w:p>
        </w:tc>
        <w:tc>
          <w:tcPr>
            <w:tcW w:w="4415"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ESP &amp; SDP </w:t>
            </w:r>
            <w:r w:rsidR="00B40327">
              <w:rPr>
                <w:rFonts w:ascii="Trebuchet MS" w:hAnsi="Trebuchet MS" w:cs="Times New Roman"/>
              </w:rPr>
              <w:t>–</w:t>
            </w:r>
            <w:r>
              <w:rPr>
                <w:rFonts w:ascii="Trebuchet MS" w:hAnsi="Trebuchet MS" w:cs="Times New Roman"/>
              </w:rPr>
              <w:t xml:space="preserve"> VII</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2C0227" w:rsidRDefault="002C0227"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D7156A"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D7156A" w:rsidRDefault="00D118D9" w:rsidP="00D7156A">
            <w:pPr>
              <w:spacing w:before="80" w:after="80"/>
              <w:ind w:left="0" w:right="0"/>
              <w:rPr>
                <w:rFonts w:ascii="Trebuchet MS" w:hAnsi="Trebuchet MS" w:cs="Times New Roman"/>
              </w:rPr>
            </w:pPr>
            <w:r>
              <w:rPr>
                <w:rFonts w:ascii="Trebuchet MS" w:hAnsi="Trebuchet MS" w:cs="Times New Roman"/>
              </w:rPr>
              <w:t>7</w:t>
            </w:r>
          </w:p>
        </w:tc>
        <w:tc>
          <w:tcPr>
            <w:tcW w:w="779" w:type="dxa"/>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872"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INT502</w:t>
            </w:r>
          </w:p>
        </w:tc>
        <w:tc>
          <w:tcPr>
            <w:tcW w:w="4415" w:type="dxa"/>
            <w:vAlign w:val="center"/>
          </w:tcPr>
          <w:p w:rsidR="00D7156A" w:rsidRPr="00B65603"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 xml:space="preserve">nternship </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6</w:t>
            </w:r>
          </w:p>
        </w:tc>
        <w:tc>
          <w:tcPr>
            <w:tcW w:w="778" w:type="dxa"/>
            <w:vAlign w:val="center"/>
          </w:tcPr>
          <w:p w:rsidR="00D7156A" w:rsidRDefault="00D7156A"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7156A" w:rsidRPr="003B72CB"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D7156A" w:rsidRDefault="00D7156A" w:rsidP="00D7156A">
            <w:pPr>
              <w:spacing w:before="80" w:after="80"/>
              <w:ind w:left="0" w:right="0"/>
              <w:rPr>
                <w:rFonts w:ascii="Trebuchet MS" w:hAnsi="Trebuchet MS" w:cs="Times New Roman"/>
              </w:rPr>
            </w:pPr>
          </w:p>
        </w:tc>
        <w:tc>
          <w:tcPr>
            <w:tcW w:w="779" w:type="dxa"/>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2" w:type="dxa"/>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15" w:type="dxa"/>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98" w:type="dxa"/>
            <w:gridSpan w:val="3"/>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D7156A" w:rsidRDefault="002A6C9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17</w:t>
            </w:r>
          </w:p>
        </w:tc>
      </w:tr>
    </w:tbl>
    <w:p w:rsidR="00070A24" w:rsidRDefault="00070A24" w:rsidP="00070A24">
      <w:pPr>
        <w:jc w:val="both"/>
        <w:rPr>
          <w:rStyle w:val="GeneralChar"/>
        </w:rPr>
      </w:pPr>
    </w:p>
    <w:p w:rsidR="00ED21BF" w:rsidRDefault="00ED21BF" w:rsidP="00ED21BF">
      <w:pPr>
        <w:jc w:val="both"/>
        <w:rPr>
          <w:rStyle w:val="GeneralChar"/>
        </w:rPr>
      </w:pPr>
      <w:r>
        <w:rPr>
          <w:rStyle w:val="GeneralChar"/>
        </w:rPr>
        <w:t>#</w:t>
      </w:r>
      <w:r w:rsidR="00F112D4">
        <w:rPr>
          <w:rStyle w:val="GeneralChar"/>
        </w:rPr>
        <w:t>#</w:t>
      </w:r>
      <w:r>
        <w:rPr>
          <w:rStyle w:val="GeneralChar"/>
        </w:rPr>
        <w:t xml:space="preserve"> NPTEL courses are based on the respective year’s offered course</w:t>
      </w:r>
    </w:p>
    <w:p w:rsidR="004F5BDE" w:rsidRDefault="00F112D4" w:rsidP="004F5BDE">
      <w:pPr>
        <w:jc w:val="both"/>
        <w:rPr>
          <w:rStyle w:val="GeneralChar"/>
        </w:rPr>
      </w:pPr>
      <w:r>
        <w:rPr>
          <w:rStyle w:val="GeneralChar"/>
        </w:rPr>
        <w:t>#</w:t>
      </w:r>
      <w:r w:rsidR="004F5BDE" w:rsidRPr="00E83BCC">
        <w:rPr>
          <w:rStyle w:val="GeneralChar"/>
        </w:rPr>
        <w:t xml:space="preserve">Students will undergo </w:t>
      </w:r>
      <w:r w:rsidR="00EA3CCD">
        <w:rPr>
          <w:rStyle w:val="GeneralChar"/>
        </w:rPr>
        <w:t>project/</w:t>
      </w:r>
      <w:r w:rsidR="004F5BDE" w:rsidRPr="00E83BCC">
        <w:rPr>
          <w:rStyle w:val="GeneralChar"/>
        </w:rPr>
        <w:t>training</w:t>
      </w:r>
      <w:r w:rsidR="004F5BDE">
        <w:rPr>
          <w:rStyle w:val="GeneralChar"/>
        </w:rPr>
        <w:t>/internship</w:t>
      </w:r>
      <w:r w:rsidR="004F5BDE" w:rsidRPr="00E83BCC">
        <w:rPr>
          <w:rStyle w:val="GeneralChar"/>
        </w:rPr>
        <w:t xml:space="preserve"> in the industry / research organization / reputed Institute during the vacation</w:t>
      </w:r>
    </w:p>
    <w:p w:rsidR="00070A24" w:rsidRDefault="00070A24" w:rsidP="00070A24">
      <w:pPr>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10711" w:type="dxa"/>
        <w:jc w:val="center"/>
        <w:tblLook w:val="04A0" w:firstRow="1" w:lastRow="0" w:firstColumn="1" w:lastColumn="0" w:noHBand="0" w:noVBand="1"/>
      </w:tblPr>
      <w:tblGrid>
        <w:gridCol w:w="467"/>
        <w:gridCol w:w="829"/>
        <w:gridCol w:w="962"/>
        <w:gridCol w:w="4404"/>
        <w:gridCol w:w="759"/>
        <w:gridCol w:w="765"/>
        <w:gridCol w:w="765"/>
        <w:gridCol w:w="777"/>
        <w:gridCol w:w="983"/>
      </w:tblGrid>
      <w:tr w:rsidR="00064E69" w:rsidRPr="00063973" w:rsidTr="00E85B8A">
        <w:trPr>
          <w:gridAfter w:val="1"/>
          <w:cnfStyle w:val="100000000000" w:firstRow="1" w:lastRow="0" w:firstColumn="0" w:lastColumn="0" w:oddVBand="0" w:evenVBand="0" w:oddHBand="0" w:evenHBand="0" w:firstRowFirstColumn="0" w:firstRowLastColumn="0" w:lastRowFirstColumn="0" w:lastRowLastColumn="0"/>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064E69" w:rsidRPr="00063973" w:rsidRDefault="00064E69" w:rsidP="004F5BDE">
            <w:pPr>
              <w:spacing w:before="0" w:after="80"/>
              <w:ind w:left="0" w:right="0"/>
              <w:jc w:val="center"/>
              <w:rPr>
                <w:rFonts w:cs="Times New Roman"/>
              </w:rPr>
            </w:pPr>
            <w:proofErr w:type="spellStart"/>
            <w:r w:rsidRPr="00063973">
              <w:rPr>
                <w:rFonts w:cs="Times New Roman"/>
              </w:rPr>
              <w:t>Sl</w:t>
            </w:r>
            <w:proofErr w:type="spellEnd"/>
            <w:r w:rsidRPr="00063973">
              <w:rPr>
                <w:rFonts w:cs="Times New Roman"/>
              </w:rPr>
              <w:t xml:space="preserve"> No.</w:t>
            </w:r>
          </w:p>
        </w:tc>
        <w:tc>
          <w:tcPr>
            <w:tcW w:w="829" w:type="dxa"/>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Type</w:t>
            </w:r>
          </w:p>
        </w:tc>
        <w:tc>
          <w:tcPr>
            <w:tcW w:w="962"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Subject Code</w:t>
            </w:r>
          </w:p>
        </w:tc>
        <w:tc>
          <w:tcPr>
            <w:tcW w:w="4404"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Topic</w:t>
            </w:r>
          </w:p>
        </w:tc>
        <w:tc>
          <w:tcPr>
            <w:tcW w:w="759"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L</w:t>
            </w:r>
          </w:p>
        </w:tc>
        <w:tc>
          <w:tcPr>
            <w:tcW w:w="765"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w:t>
            </w:r>
          </w:p>
        </w:tc>
        <w:tc>
          <w:tcPr>
            <w:tcW w:w="765"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P</w:t>
            </w:r>
          </w:p>
        </w:tc>
        <w:tc>
          <w:tcPr>
            <w:tcW w:w="777"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Credit Points</w:t>
            </w:r>
          </w:p>
        </w:tc>
      </w:tr>
      <w:tr w:rsidR="00D6001E"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D6001E" w:rsidRPr="00063973" w:rsidRDefault="00D6001E" w:rsidP="002330F2">
            <w:pPr>
              <w:spacing w:before="0"/>
              <w:ind w:left="0" w:right="0"/>
              <w:rPr>
                <w:rFonts w:ascii="Trebuchet MS" w:hAnsi="Trebuchet MS" w:cs="Times New Roman"/>
              </w:rPr>
            </w:pPr>
            <w:r w:rsidRPr="00063973">
              <w:rPr>
                <w:rFonts w:ascii="Trebuchet MS" w:hAnsi="Trebuchet MS" w:cs="Times New Roman"/>
              </w:rPr>
              <w:t>1</w:t>
            </w:r>
            <w:r w:rsidR="00D118D9" w:rsidRPr="00063973">
              <w:rPr>
                <w:rFonts w:ascii="Trebuchet MS" w:hAnsi="Trebuchet MS" w:cs="Times New Roman"/>
              </w:rPr>
              <w:t>.</w:t>
            </w:r>
          </w:p>
        </w:tc>
        <w:tc>
          <w:tcPr>
            <w:tcW w:w="829" w:type="dxa"/>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62" w:type="dxa"/>
            <w:vAlign w:val="center"/>
          </w:tcPr>
          <w:p w:rsidR="00D6001E" w:rsidRPr="00063973" w:rsidRDefault="00442F61"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DF7D73">
              <w:rPr>
                <w:rFonts w:ascii="Trebuchet MS" w:hAnsi="Trebuchet MS" w:cs="Times New Roman"/>
              </w:rPr>
              <w:t>C</w:t>
            </w:r>
            <w:r w:rsidR="00460052" w:rsidRPr="00063973">
              <w:rPr>
                <w:rFonts w:ascii="Trebuchet MS" w:hAnsi="Trebuchet MS" w:cs="Times New Roman"/>
              </w:rPr>
              <w:t>7</w:t>
            </w:r>
            <w:r w:rsidR="009E7937">
              <w:rPr>
                <w:rFonts w:ascii="Trebuchet MS" w:hAnsi="Trebuchet MS" w:cs="Times New Roman"/>
              </w:rPr>
              <w:t>05</w:t>
            </w:r>
          </w:p>
        </w:tc>
        <w:tc>
          <w:tcPr>
            <w:tcW w:w="4404" w:type="dxa"/>
            <w:vAlign w:val="center"/>
          </w:tcPr>
          <w:p w:rsidR="00D6001E" w:rsidRPr="00063973" w:rsidRDefault="00301A39"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Introduction to </w:t>
            </w:r>
            <w:r w:rsidR="009E7937">
              <w:rPr>
                <w:rFonts w:ascii="Trebuchet MS" w:hAnsi="Trebuchet MS" w:cs="Times New Roman"/>
              </w:rPr>
              <w:t xml:space="preserve">Cloud </w:t>
            </w:r>
            <w:r>
              <w:rPr>
                <w:rFonts w:ascii="Trebuchet MS" w:hAnsi="Trebuchet MS" w:cs="Times New Roman"/>
              </w:rPr>
              <w:t xml:space="preserve">Security </w:t>
            </w:r>
          </w:p>
        </w:tc>
        <w:tc>
          <w:tcPr>
            <w:tcW w:w="759" w:type="dxa"/>
            <w:vAlign w:val="center"/>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tcPr>
          <w:p w:rsidR="00D6001E" w:rsidRPr="00063973" w:rsidRDefault="00D6001E"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4F7B7B"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4F7B7B" w:rsidRPr="00063973" w:rsidRDefault="004F7B7B" w:rsidP="002330F2">
            <w:pPr>
              <w:spacing w:before="0"/>
              <w:ind w:left="0" w:right="0"/>
              <w:rPr>
                <w:rFonts w:ascii="Trebuchet MS" w:hAnsi="Trebuchet MS" w:cs="Times New Roman"/>
              </w:rPr>
            </w:pPr>
            <w:r w:rsidRPr="00063973">
              <w:rPr>
                <w:rFonts w:ascii="Trebuchet MS" w:hAnsi="Trebuchet MS" w:cs="Times New Roman"/>
              </w:rPr>
              <w:t>2.</w:t>
            </w:r>
          </w:p>
        </w:tc>
        <w:tc>
          <w:tcPr>
            <w:tcW w:w="829"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62" w:type="dxa"/>
            <w:vAlign w:val="center"/>
          </w:tcPr>
          <w:p w:rsidR="004F7B7B" w:rsidRPr="00063973" w:rsidRDefault="00EC3B3F"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BDA604</w:t>
            </w:r>
          </w:p>
        </w:tc>
        <w:tc>
          <w:tcPr>
            <w:tcW w:w="4404" w:type="dxa"/>
            <w:vAlign w:val="center"/>
          </w:tcPr>
          <w:p w:rsidR="004F7B7B" w:rsidRPr="00063973" w:rsidRDefault="00EC3B3F"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C3B3F">
              <w:rPr>
                <w:rFonts w:ascii="Trebuchet MS" w:hAnsi="Trebuchet MS" w:cs="Times New Roman"/>
              </w:rPr>
              <w:t>Machine Learning With Big Data</w:t>
            </w:r>
          </w:p>
        </w:tc>
        <w:tc>
          <w:tcPr>
            <w:tcW w:w="759"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tcPr>
          <w:p w:rsidR="004F7B7B" w:rsidRPr="00063973" w:rsidRDefault="004F7B7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4F7B7B"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4F7B7B" w:rsidRPr="00063973" w:rsidRDefault="004F7B7B" w:rsidP="002330F2">
            <w:pPr>
              <w:spacing w:before="0"/>
              <w:ind w:left="0" w:right="0"/>
              <w:rPr>
                <w:rFonts w:ascii="Trebuchet MS" w:hAnsi="Trebuchet MS" w:cs="Times New Roman"/>
              </w:rPr>
            </w:pPr>
            <w:r w:rsidRPr="00063973">
              <w:rPr>
                <w:rFonts w:ascii="Trebuchet MS" w:hAnsi="Trebuchet MS" w:cs="Times New Roman"/>
              </w:rPr>
              <w:t>3.</w:t>
            </w:r>
          </w:p>
        </w:tc>
        <w:tc>
          <w:tcPr>
            <w:tcW w:w="829" w:type="dxa"/>
          </w:tcPr>
          <w:p w:rsidR="004F7B7B" w:rsidRPr="00063973" w:rsidRDefault="00E11F06"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62"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CSD</w:t>
            </w:r>
            <w:r w:rsidR="00DF7D73">
              <w:rPr>
                <w:rFonts w:ascii="Trebuchet MS" w:hAnsi="Trebuchet MS" w:cs="Times New Roman"/>
              </w:rPr>
              <w:t>711</w:t>
            </w:r>
          </w:p>
        </w:tc>
        <w:tc>
          <w:tcPr>
            <w:tcW w:w="4404"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E-Commerce</w:t>
            </w:r>
          </w:p>
        </w:tc>
        <w:tc>
          <w:tcPr>
            <w:tcW w:w="759"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tcPr>
          <w:p w:rsidR="004F7B7B" w:rsidRPr="00063973" w:rsidRDefault="004F7B7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4F7B7B"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4F7B7B" w:rsidRPr="00063973" w:rsidRDefault="004F7B7B" w:rsidP="002330F2">
            <w:pPr>
              <w:spacing w:before="0"/>
              <w:ind w:left="0" w:right="0"/>
              <w:rPr>
                <w:rFonts w:ascii="Trebuchet MS" w:hAnsi="Trebuchet MS" w:cs="Times New Roman"/>
              </w:rPr>
            </w:pPr>
            <w:r w:rsidRPr="00063973">
              <w:rPr>
                <w:rFonts w:ascii="Trebuchet MS" w:hAnsi="Trebuchet MS" w:cs="Times New Roman"/>
              </w:rPr>
              <w:t>4.</w:t>
            </w:r>
          </w:p>
        </w:tc>
        <w:tc>
          <w:tcPr>
            <w:tcW w:w="829"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62" w:type="dxa"/>
            <w:vAlign w:val="center"/>
          </w:tcPr>
          <w:p w:rsidR="004F7B7B" w:rsidRPr="00063973" w:rsidRDefault="00791FB0"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CSD609</w:t>
            </w:r>
          </w:p>
        </w:tc>
        <w:tc>
          <w:tcPr>
            <w:tcW w:w="4404" w:type="dxa"/>
            <w:vAlign w:val="center"/>
          </w:tcPr>
          <w:p w:rsidR="004F7B7B" w:rsidRPr="00063973" w:rsidRDefault="009F4B87"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Artificial</w:t>
            </w:r>
            <w:r w:rsidR="00791FB0">
              <w:rPr>
                <w:rFonts w:ascii="Trebuchet MS" w:hAnsi="Trebuchet MS" w:cs="Times New Roman"/>
              </w:rPr>
              <w:t xml:space="preserve"> Intelligence</w:t>
            </w:r>
          </w:p>
        </w:tc>
        <w:tc>
          <w:tcPr>
            <w:tcW w:w="759"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4F7B7B" w:rsidRPr="00063973" w:rsidRDefault="002A6C9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2</w:t>
            </w:r>
          </w:p>
        </w:tc>
        <w:tc>
          <w:tcPr>
            <w:tcW w:w="777" w:type="dxa"/>
          </w:tcPr>
          <w:p w:rsidR="004F7B7B" w:rsidRPr="00063973" w:rsidRDefault="002A6C9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4</w:t>
            </w:r>
          </w:p>
        </w:tc>
      </w:tr>
      <w:tr w:rsidR="002C0227" w:rsidRPr="00063973"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2C0227" w:rsidRPr="00063973" w:rsidRDefault="002C0227" w:rsidP="002C0227">
            <w:pPr>
              <w:spacing w:before="0"/>
              <w:ind w:left="0" w:right="0"/>
              <w:rPr>
                <w:rFonts w:ascii="Trebuchet MS" w:hAnsi="Trebuchet MS" w:cs="Times New Roman"/>
              </w:rPr>
            </w:pPr>
            <w:r w:rsidRPr="00063973">
              <w:rPr>
                <w:rFonts w:ascii="Trebuchet MS" w:hAnsi="Trebuchet MS" w:cs="Times New Roman"/>
              </w:rPr>
              <w:t>6.</w:t>
            </w:r>
          </w:p>
        </w:tc>
        <w:tc>
          <w:tcPr>
            <w:tcW w:w="829" w:type="dxa"/>
          </w:tcPr>
          <w:p w:rsidR="002C0227" w:rsidRPr="00063973" w:rsidRDefault="007B1634"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62" w:type="dxa"/>
            <w:vAlign w:val="center"/>
          </w:tcPr>
          <w:p w:rsidR="002C0227" w:rsidRPr="00063973" w:rsidRDefault="00034B57" w:rsidP="00063973">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FF0000"/>
              </w:rPr>
            </w:pPr>
            <w:r>
              <w:rPr>
                <w:rFonts w:ascii="Times New Roman" w:hAnsi="Times New Roman" w:cs="Times New Roman"/>
                <w:bCs/>
              </w:rPr>
              <w:t>BDA605</w:t>
            </w:r>
          </w:p>
        </w:tc>
        <w:tc>
          <w:tcPr>
            <w:tcW w:w="4404" w:type="dxa"/>
            <w:vAlign w:val="center"/>
          </w:tcPr>
          <w:p w:rsidR="002C0227" w:rsidRPr="00063973" w:rsidRDefault="00EC3B3F" w:rsidP="002C0227">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C3B3F">
              <w:rPr>
                <w:rFonts w:ascii="Times New Roman" w:hAnsi="Times New Roman" w:cs="Times New Roman"/>
                <w:bCs/>
              </w:rPr>
              <w:t>Graph Analytics for Big Data</w:t>
            </w:r>
          </w:p>
        </w:tc>
        <w:tc>
          <w:tcPr>
            <w:tcW w:w="759" w:type="dxa"/>
            <w:vAlign w:val="center"/>
          </w:tcPr>
          <w:p w:rsidR="002C0227" w:rsidRPr="00063973" w:rsidRDefault="002A6C9B"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2C0227" w:rsidRPr="00063973" w:rsidRDefault="002C0227" w:rsidP="002C0227">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2C0227" w:rsidRPr="00063973" w:rsidRDefault="002C0227" w:rsidP="002C0227">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2</w:t>
            </w:r>
          </w:p>
        </w:tc>
        <w:tc>
          <w:tcPr>
            <w:tcW w:w="777" w:type="dxa"/>
          </w:tcPr>
          <w:p w:rsidR="002C0227" w:rsidRPr="00063973" w:rsidRDefault="002A6C9B"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4</w:t>
            </w:r>
          </w:p>
        </w:tc>
      </w:tr>
      <w:tr w:rsidR="00097A70" w:rsidRPr="00063973"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097A70" w:rsidRPr="00063973" w:rsidRDefault="00097A70" w:rsidP="00097A70">
            <w:pPr>
              <w:spacing w:before="0"/>
              <w:ind w:left="0" w:right="0"/>
              <w:rPr>
                <w:rFonts w:ascii="Trebuchet MS" w:hAnsi="Trebuchet MS" w:cs="Times New Roman"/>
              </w:rPr>
            </w:pPr>
            <w:r w:rsidRPr="00063973">
              <w:rPr>
                <w:rFonts w:ascii="Trebuchet MS" w:hAnsi="Trebuchet MS" w:cs="Times New Roman"/>
              </w:rPr>
              <w:t>7.</w:t>
            </w:r>
          </w:p>
        </w:tc>
        <w:tc>
          <w:tcPr>
            <w:tcW w:w="829" w:type="dxa"/>
          </w:tcPr>
          <w:p w:rsidR="00097A70" w:rsidRPr="00063973" w:rsidRDefault="002C0227" w:rsidP="00097A7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BSC</w:t>
            </w:r>
          </w:p>
        </w:tc>
        <w:tc>
          <w:tcPr>
            <w:tcW w:w="962" w:type="dxa"/>
            <w:vAlign w:val="bottom"/>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BSC013</w:t>
            </w:r>
          </w:p>
        </w:tc>
        <w:tc>
          <w:tcPr>
            <w:tcW w:w="4404" w:type="dxa"/>
            <w:vAlign w:val="bottom"/>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Mathematics - Graph Theory</w:t>
            </w:r>
          </w:p>
        </w:tc>
        <w:tc>
          <w:tcPr>
            <w:tcW w:w="759" w:type="dxa"/>
            <w:vAlign w:val="center"/>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097A70" w:rsidRPr="00063973" w:rsidRDefault="002C0227"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097A70" w:rsidRPr="00063973" w:rsidRDefault="002C0227"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D118D9" w:rsidRPr="00063973" w:rsidTr="00E85B8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D118D9" w:rsidRPr="00063973" w:rsidRDefault="00D118D9" w:rsidP="00D118D9">
            <w:pPr>
              <w:spacing w:before="0"/>
              <w:ind w:left="0" w:right="0"/>
              <w:rPr>
                <w:rFonts w:ascii="Trebuchet MS" w:hAnsi="Trebuchet MS" w:cs="Times New Roman"/>
              </w:rPr>
            </w:pPr>
            <w:r w:rsidRPr="00063973">
              <w:rPr>
                <w:rFonts w:ascii="Trebuchet MS" w:hAnsi="Trebuchet MS" w:cs="Times New Roman"/>
              </w:rPr>
              <w:t>8.</w:t>
            </w:r>
          </w:p>
        </w:tc>
        <w:tc>
          <w:tcPr>
            <w:tcW w:w="829" w:type="dxa"/>
          </w:tcPr>
          <w:p w:rsidR="00D118D9" w:rsidRPr="00063973" w:rsidRDefault="00D118D9" w:rsidP="00D118D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w:t>
            </w:r>
          </w:p>
        </w:tc>
        <w:tc>
          <w:tcPr>
            <w:tcW w:w="962" w:type="dxa"/>
            <w:vAlign w:val="bottom"/>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HSM010</w:t>
            </w:r>
          </w:p>
        </w:tc>
        <w:tc>
          <w:tcPr>
            <w:tcW w:w="4404"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Professional Practice, Law &amp; Ethics</w:t>
            </w:r>
          </w:p>
        </w:tc>
        <w:tc>
          <w:tcPr>
            <w:tcW w:w="759" w:type="dxa"/>
            <w:vAlign w:val="center"/>
          </w:tcPr>
          <w:p w:rsidR="00D118D9" w:rsidRPr="00063973" w:rsidRDefault="00F8188E"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D118D9" w:rsidRPr="00063973" w:rsidRDefault="00F8188E"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983"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r>
      <w:tr w:rsidR="00E85B8A" w:rsidRPr="00063973" w:rsidTr="00E85B8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85B8A" w:rsidRPr="00063973" w:rsidRDefault="00E85B8A" w:rsidP="00E85B8A">
            <w:pPr>
              <w:spacing w:before="0"/>
              <w:ind w:left="0" w:right="0"/>
              <w:rPr>
                <w:rFonts w:ascii="Trebuchet MS" w:hAnsi="Trebuchet MS" w:cs="Times New Roman"/>
              </w:rPr>
            </w:pPr>
            <w:r w:rsidRPr="00063973">
              <w:rPr>
                <w:rFonts w:ascii="Trebuchet MS" w:hAnsi="Trebuchet MS" w:cs="Times New Roman"/>
              </w:rPr>
              <w:t>9.</w:t>
            </w:r>
          </w:p>
        </w:tc>
        <w:tc>
          <w:tcPr>
            <w:tcW w:w="829" w:type="dxa"/>
          </w:tcPr>
          <w:p w:rsidR="00E85B8A" w:rsidRPr="00063973" w:rsidRDefault="00E85B8A" w:rsidP="009126C1">
            <w:pPr>
              <w:ind w:left="0"/>
              <w:cnfStyle w:val="000000000000" w:firstRow="0" w:lastRow="0" w:firstColumn="0" w:lastColumn="0" w:oddVBand="0" w:evenVBand="0" w:oddHBand="0" w:evenHBand="0" w:firstRowFirstColumn="0" w:firstRowLastColumn="0" w:lastRowFirstColumn="0" w:lastRowLastColumn="0"/>
            </w:pPr>
            <w:r w:rsidRPr="00063973">
              <w:rPr>
                <w:rFonts w:ascii="Trebuchet MS" w:hAnsi="Trebuchet MS" w:cs="Times New Roman"/>
              </w:rPr>
              <w:t>HSM</w:t>
            </w:r>
          </w:p>
        </w:tc>
        <w:tc>
          <w:tcPr>
            <w:tcW w:w="962" w:type="dxa"/>
            <w:vAlign w:val="bottom"/>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HSM011</w:t>
            </w:r>
          </w:p>
        </w:tc>
        <w:tc>
          <w:tcPr>
            <w:tcW w:w="4404"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Human Resource Development and Organizational Behavior</w:t>
            </w:r>
          </w:p>
        </w:tc>
        <w:tc>
          <w:tcPr>
            <w:tcW w:w="759"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85B8A" w:rsidRPr="00063973" w:rsidRDefault="00E85B8A"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983"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r>
      <w:tr w:rsidR="00E85B8A" w:rsidRPr="00063973"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85B8A" w:rsidRPr="00063973" w:rsidRDefault="00E85B8A" w:rsidP="00E85B8A">
            <w:pPr>
              <w:spacing w:before="0"/>
              <w:ind w:left="0" w:right="0"/>
              <w:rPr>
                <w:rFonts w:ascii="Trebuchet MS" w:hAnsi="Trebuchet MS" w:cs="Times New Roman"/>
              </w:rPr>
            </w:pPr>
            <w:r w:rsidRPr="00063973">
              <w:rPr>
                <w:rFonts w:ascii="Trebuchet MS" w:hAnsi="Trebuchet MS" w:cs="Times New Roman"/>
              </w:rPr>
              <w:t>10.</w:t>
            </w:r>
          </w:p>
        </w:tc>
        <w:tc>
          <w:tcPr>
            <w:tcW w:w="829" w:type="dxa"/>
          </w:tcPr>
          <w:p w:rsidR="00E85B8A" w:rsidRPr="00063973" w:rsidRDefault="00E85B8A" w:rsidP="009126C1">
            <w:pPr>
              <w:ind w:left="0"/>
              <w:cnfStyle w:val="000000000000" w:firstRow="0" w:lastRow="0" w:firstColumn="0" w:lastColumn="0" w:oddVBand="0" w:evenVBand="0" w:oddHBand="0" w:evenHBand="0" w:firstRowFirstColumn="0" w:firstRowLastColumn="0" w:lastRowFirstColumn="0" w:lastRowLastColumn="0"/>
            </w:pPr>
            <w:r w:rsidRPr="00063973">
              <w:rPr>
                <w:rFonts w:ascii="Trebuchet MS" w:hAnsi="Trebuchet MS" w:cs="Times New Roman"/>
              </w:rPr>
              <w:t>HSM</w:t>
            </w:r>
          </w:p>
        </w:tc>
        <w:tc>
          <w:tcPr>
            <w:tcW w:w="962" w:type="dxa"/>
            <w:vAlign w:val="bottom"/>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HSM003</w:t>
            </w:r>
          </w:p>
        </w:tc>
        <w:tc>
          <w:tcPr>
            <w:tcW w:w="4404"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Organizational Behavior</w:t>
            </w:r>
          </w:p>
        </w:tc>
        <w:tc>
          <w:tcPr>
            <w:tcW w:w="759"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85B8A" w:rsidRPr="00063973" w:rsidRDefault="00E85B8A"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E85B8A" w:rsidRPr="001A376E"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85B8A" w:rsidRPr="00063973" w:rsidRDefault="00A84E3F" w:rsidP="00E85B8A">
            <w:pPr>
              <w:spacing w:before="0"/>
              <w:ind w:left="0" w:right="0"/>
              <w:rPr>
                <w:rFonts w:ascii="Trebuchet MS" w:hAnsi="Trebuchet MS" w:cs="Times New Roman"/>
              </w:rPr>
            </w:pPr>
            <w:r>
              <w:rPr>
                <w:rFonts w:ascii="Trebuchet MS" w:hAnsi="Trebuchet MS" w:cs="Times New Roman"/>
              </w:rPr>
              <w:t>1</w:t>
            </w:r>
            <w:r w:rsidR="00E85B8A" w:rsidRPr="00063973">
              <w:rPr>
                <w:rFonts w:ascii="Trebuchet MS" w:hAnsi="Trebuchet MS" w:cs="Times New Roman"/>
              </w:rPr>
              <w:t>1</w:t>
            </w:r>
            <w:r>
              <w:rPr>
                <w:rFonts w:ascii="Trebuchet MS" w:hAnsi="Trebuchet MS" w:cs="Times New Roman"/>
              </w:rPr>
              <w:t>.</w:t>
            </w:r>
          </w:p>
        </w:tc>
        <w:tc>
          <w:tcPr>
            <w:tcW w:w="829" w:type="dxa"/>
          </w:tcPr>
          <w:p w:rsidR="00E85B8A" w:rsidRPr="00063973" w:rsidRDefault="00E85B8A" w:rsidP="00E85B8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w:t>
            </w:r>
          </w:p>
        </w:tc>
        <w:tc>
          <w:tcPr>
            <w:tcW w:w="962" w:type="dxa"/>
            <w:vAlign w:val="bottom"/>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HSM006</w:t>
            </w:r>
          </w:p>
        </w:tc>
        <w:tc>
          <w:tcPr>
            <w:tcW w:w="4404"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Economics for Engineers</w:t>
            </w:r>
          </w:p>
        </w:tc>
        <w:tc>
          <w:tcPr>
            <w:tcW w:w="759"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85B8A" w:rsidRPr="003F612C" w:rsidRDefault="00E85B8A"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bl>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Eighth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6"/>
        <w:gridCol w:w="837"/>
        <w:gridCol w:w="874"/>
        <w:gridCol w:w="4473"/>
        <w:gridCol w:w="775"/>
        <w:gridCol w:w="775"/>
        <w:gridCol w:w="775"/>
        <w:gridCol w:w="779"/>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7"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73"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B53394"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B53394" w:rsidRPr="001A376E" w:rsidRDefault="00B53394" w:rsidP="00B53394">
            <w:pPr>
              <w:spacing w:before="80" w:after="80"/>
              <w:ind w:left="0" w:right="0"/>
              <w:rPr>
                <w:rFonts w:ascii="Trebuchet MS" w:hAnsi="Trebuchet MS" w:cs="Times New Roman"/>
              </w:rPr>
            </w:pPr>
            <w:r w:rsidRPr="001A376E">
              <w:rPr>
                <w:rFonts w:ascii="Trebuchet MS" w:hAnsi="Trebuchet MS" w:cs="Times New Roman"/>
              </w:rPr>
              <w:t>1</w:t>
            </w:r>
          </w:p>
        </w:tc>
        <w:tc>
          <w:tcPr>
            <w:tcW w:w="837" w:type="dxa"/>
          </w:tcPr>
          <w:p w:rsidR="00B53394" w:rsidRPr="001A376E" w:rsidRDefault="008F08A8"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874" w:type="dxa"/>
            <w:vAlign w:val="center"/>
          </w:tcPr>
          <w:p w:rsidR="00B53394" w:rsidRPr="00A010E1" w:rsidRDefault="006A30E2" w:rsidP="008F08A8">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B53394" w:rsidRPr="00B17662" w:rsidRDefault="00215F9D"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B53394" w:rsidRPr="003B72CB"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9" w:type="dxa"/>
          </w:tcPr>
          <w:p w:rsidR="00B53394" w:rsidRPr="003B72CB" w:rsidRDefault="00B53394" w:rsidP="00190FCD">
            <w:pPr>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B53394"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B53394" w:rsidRPr="001A376E" w:rsidRDefault="00B53394" w:rsidP="00B53394">
            <w:pPr>
              <w:spacing w:before="80" w:after="80"/>
              <w:ind w:left="0" w:right="0"/>
              <w:rPr>
                <w:rFonts w:ascii="Trebuchet MS" w:hAnsi="Trebuchet MS" w:cs="Times New Roman"/>
              </w:rPr>
            </w:pPr>
            <w:r w:rsidRPr="001A376E">
              <w:rPr>
                <w:rFonts w:ascii="Trebuchet MS" w:hAnsi="Trebuchet MS" w:cs="Times New Roman"/>
              </w:rPr>
              <w:t>2</w:t>
            </w:r>
          </w:p>
        </w:tc>
        <w:tc>
          <w:tcPr>
            <w:tcW w:w="837" w:type="dxa"/>
          </w:tcPr>
          <w:p w:rsidR="00B53394" w:rsidRPr="001A376E"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874" w:type="dxa"/>
            <w:vAlign w:val="center"/>
          </w:tcPr>
          <w:p w:rsidR="00B53394" w:rsidRPr="00A010E1" w:rsidRDefault="006A30E2"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B53394" w:rsidRPr="003F612C"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B53394" w:rsidRPr="003B72CB"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9" w:type="dxa"/>
          </w:tcPr>
          <w:p w:rsidR="00B53394" w:rsidRPr="003B72CB" w:rsidRDefault="00B53394" w:rsidP="00190FCD">
            <w:pPr>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B53394"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B53394" w:rsidRPr="001A376E" w:rsidRDefault="00B53394" w:rsidP="00B53394">
            <w:pPr>
              <w:spacing w:before="80" w:after="80"/>
              <w:ind w:left="0" w:right="0"/>
              <w:rPr>
                <w:rFonts w:ascii="Trebuchet MS" w:hAnsi="Trebuchet MS" w:cs="Times New Roman"/>
              </w:rPr>
            </w:pPr>
            <w:r w:rsidRPr="001A376E">
              <w:rPr>
                <w:rFonts w:ascii="Trebuchet MS" w:hAnsi="Trebuchet MS" w:cs="Times New Roman"/>
              </w:rPr>
              <w:t>3</w:t>
            </w:r>
          </w:p>
        </w:tc>
        <w:tc>
          <w:tcPr>
            <w:tcW w:w="837" w:type="dxa"/>
          </w:tcPr>
          <w:p w:rsidR="00B53394" w:rsidRPr="001A376E" w:rsidRDefault="008E0EC6"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B53394">
              <w:rPr>
                <w:rFonts w:ascii="Trebuchet MS" w:hAnsi="Trebuchet MS" w:cs="Times New Roman"/>
              </w:rPr>
              <w:t>GE</w:t>
            </w:r>
          </w:p>
        </w:tc>
        <w:tc>
          <w:tcPr>
            <w:tcW w:w="874" w:type="dxa"/>
            <w:vAlign w:val="center"/>
          </w:tcPr>
          <w:p w:rsidR="00B53394" w:rsidRPr="00A010E1" w:rsidRDefault="00B53394" w:rsidP="008E0EC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B53394" w:rsidRPr="003F612C"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Generic Elective</w:t>
            </w:r>
          </w:p>
        </w:tc>
        <w:tc>
          <w:tcPr>
            <w:tcW w:w="775" w:type="dxa"/>
            <w:vAlign w:val="center"/>
          </w:tcPr>
          <w:p w:rsidR="00B53394" w:rsidRPr="003B72CB"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5" w:type="dxa"/>
          </w:tcPr>
          <w:p w:rsidR="00B53394" w:rsidRPr="003B72CB" w:rsidRDefault="00943ACD"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tcPr>
          <w:p w:rsidR="00B53394" w:rsidRPr="003B72CB" w:rsidRDefault="00E047F8" w:rsidP="00190FCD">
            <w:pPr>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E047F8"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047F8" w:rsidRDefault="00E047F8" w:rsidP="00E047F8">
            <w:pPr>
              <w:spacing w:before="80" w:after="80"/>
              <w:ind w:left="0" w:right="0"/>
              <w:rPr>
                <w:rFonts w:ascii="Trebuchet MS" w:hAnsi="Trebuchet MS" w:cs="Times New Roman"/>
              </w:rPr>
            </w:pPr>
            <w:r>
              <w:rPr>
                <w:rFonts w:ascii="Trebuchet MS" w:hAnsi="Trebuchet MS" w:cs="Times New Roman"/>
              </w:rPr>
              <w:t>4</w:t>
            </w:r>
          </w:p>
        </w:tc>
        <w:tc>
          <w:tcPr>
            <w:tcW w:w="837" w:type="dxa"/>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4"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GSC808</w:t>
            </w:r>
          </w:p>
        </w:tc>
        <w:tc>
          <w:tcPr>
            <w:tcW w:w="4473"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ESP &amp; SDP </w:t>
            </w:r>
            <w:r w:rsidR="00B40327">
              <w:rPr>
                <w:rFonts w:ascii="Trebuchet MS" w:hAnsi="Trebuchet MS" w:cs="Times New Roman"/>
              </w:rPr>
              <w:t>–</w:t>
            </w:r>
            <w:r>
              <w:rPr>
                <w:rFonts w:ascii="Trebuchet MS" w:hAnsi="Trebuchet MS" w:cs="Times New Roman"/>
              </w:rPr>
              <w:t xml:space="preserve"> VIII</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E047F8" w:rsidRDefault="00E047F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641B24" w:rsidP="00776019">
            <w:pPr>
              <w:spacing w:before="80" w:after="80"/>
              <w:ind w:left="0" w:right="0"/>
              <w:rPr>
                <w:rFonts w:ascii="Trebuchet MS" w:hAnsi="Trebuchet MS" w:cs="Times New Roman"/>
              </w:rPr>
            </w:pPr>
            <w:r>
              <w:rPr>
                <w:rFonts w:ascii="Trebuchet MS" w:hAnsi="Trebuchet MS" w:cs="Times New Roman"/>
              </w:rPr>
              <w:t>5</w:t>
            </w:r>
          </w:p>
        </w:tc>
        <w:tc>
          <w:tcPr>
            <w:tcW w:w="837" w:type="dxa"/>
          </w:tcPr>
          <w:p w:rsidR="005229CD" w:rsidRDefault="00B87207"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874" w:type="dxa"/>
            <w:vAlign w:val="center"/>
          </w:tcPr>
          <w:p w:rsidR="005229CD" w:rsidRDefault="00641B24"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INT8</w:t>
            </w:r>
            <w:r w:rsidR="00E047F8">
              <w:rPr>
                <w:rFonts w:ascii="Trebuchet MS" w:hAnsi="Trebuchet MS" w:cs="Times New Roman"/>
              </w:rPr>
              <w:t>0</w:t>
            </w:r>
            <w:r w:rsidR="005229CD">
              <w:rPr>
                <w:rFonts w:ascii="Trebuchet MS" w:hAnsi="Trebuchet MS" w:cs="Times New Roman"/>
              </w:rPr>
              <w:t>1</w:t>
            </w:r>
          </w:p>
        </w:tc>
        <w:tc>
          <w:tcPr>
            <w:tcW w:w="4473" w:type="dxa"/>
            <w:vAlign w:val="center"/>
          </w:tcPr>
          <w:p w:rsidR="005229CD" w:rsidRPr="00B65603" w:rsidRDefault="00953979" w:rsidP="009539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Internship Industrial T</w:t>
            </w:r>
            <w:r w:rsidRPr="005229CD">
              <w:rPr>
                <w:rFonts w:ascii="Trebuchet MS" w:hAnsi="Trebuchet MS" w:cs="Times New Roman"/>
              </w:rPr>
              <w:t>raining</w:t>
            </w:r>
            <w:r w:rsidR="00430F05">
              <w:rPr>
                <w:rFonts w:ascii="Trebuchet MS" w:hAnsi="Trebuchet MS" w:cs="Times New Roman"/>
              </w:rPr>
              <w:t>/Project</w:t>
            </w:r>
          </w:p>
        </w:tc>
        <w:tc>
          <w:tcPr>
            <w:tcW w:w="775"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Default="00641B24"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8</w:t>
            </w:r>
          </w:p>
        </w:tc>
        <w:tc>
          <w:tcPr>
            <w:tcW w:w="779" w:type="dxa"/>
            <w:vAlign w:val="center"/>
          </w:tcPr>
          <w:p w:rsidR="005229CD" w:rsidRDefault="00641B24"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5229CD" w:rsidP="009476B5">
            <w:pPr>
              <w:spacing w:before="80" w:after="80"/>
              <w:ind w:left="0" w:right="0"/>
              <w:rPr>
                <w:rFonts w:ascii="Trebuchet MS" w:hAnsi="Trebuchet MS" w:cs="Times New Roman"/>
              </w:rPr>
            </w:pPr>
          </w:p>
        </w:tc>
        <w:tc>
          <w:tcPr>
            <w:tcW w:w="837" w:type="dxa"/>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4" w:type="dxa"/>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73" w:type="dxa"/>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325" w:type="dxa"/>
            <w:gridSpan w:val="3"/>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5229CD" w:rsidRDefault="00F8188E"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14</w:t>
            </w:r>
          </w:p>
        </w:tc>
      </w:tr>
    </w:tbl>
    <w:p w:rsidR="00070A24" w:rsidRDefault="00070A24" w:rsidP="00070A24">
      <w:pPr>
        <w:jc w:val="both"/>
        <w:rPr>
          <w:rStyle w:val="GeneralChar"/>
        </w:rPr>
      </w:pPr>
    </w:p>
    <w:p w:rsidR="00070A24" w:rsidRDefault="00070A24" w:rsidP="00070A24">
      <w:pPr>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6"/>
        <w:gridCol w:w="828"/>
        <w:gridCol w:w="1028"/>
        <w:gridCol w:w="4375"/>
        <w:gridCol w:w="759"/>
        <w:gridCol w:w="761"/>
        <w:gridCol w:w="761"/>
        <w:gridCol w:w="776"/>
      </w:tblGrid>
      <w:tr w:rsidR="00064E69" w:rsidRPr="001A376E" w:rsidTr="001A77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64E69" w:rsidRPr="001A376E" w:rsidRDefault="00064E69"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28"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10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5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1"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1"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6"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Pr="001A376E" w:rsidRDefault="00AC4202" w:rsidP="00AC4202">
            <w:pPr>
              <w:spacing w:before="80" w:after="80"/>
              <w:ind w:left="0" w:right="0"/>
              <w:rPr>
                <w:rFonts w:ascii="Trebuchet MS" w:hAnsi="Trebuchet MS" w:cs="Times New Roman"/>
              </w:rPr>
            </w:pPr>
            <w:r w:rsidRPr="001A376E">
              <w:rPr>
                <w:rFonts w:ascii="Trebuchet MS" w:hAnsi="Trebuchet MS" w:cs="Times New Roman"/>
              </w:rPr>
              <w:t>1</w:t>
            </w:r>
          </w:p>
        </w:tc>
        <w:tc>
          <w:tcPr>
            <w:tcW w:w="828" w:type="dxa"/>
          </w:tcPr>
          <w:p w:rsidR="00AC4202" w:rsidRPr="001A376E"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246BF4">
              <w:rPr>
                <w:rFonts w:ascii="Trebuchet MS" w:hAnsi="Trebuchet MS" w:cs="Times New Roman"/>
              </w:rPr>
              <w:t>*</w:t>
            </w:r>
          </w:p>
        </w:tc>
        <w:tc>
          <w:tcPr>
            <w:tcW w:w="1028" w:type="dxa"/>
            <w:vAlign w:val="center"/>
          </w:tcPr>
          <w:p w:rsidR="00AC4202" w:rsidRPr="003B72CB" w:rsidRDefault="003E4AF7"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BDA606</w:t>
            </w:r>
          </w:p>
        </w:tc>
        <w:tc>
          <w:tcPr>
            <w:tcW w:w="4375" w:type="dxa"/>
            <w:vAlign w:val="center"/>
          </w:tcPr>
          <w:p w:rsidR="00AC4202" w:rsidRPr="003B72CB" w:rsidRDefault="003E4AF7"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E4AF7">
              <w:rPr>
                <w:rFonts w:ascii="Trebuchet MS" w:hAnsi="Trebuchet MS" w:cs="Times New Roman"/>
              </w:rPr>
              <w:t>Managing Big Data with SQL</w:t>
            </w:r>
          </w:p>
        </w:tc>
        <w:tc>
          <w:tcPr>
            <w:tcW w:w="759" w:type="dxa"/>
            <w:vAlign w:val="center"/>
          </w:tcPr>
          <w:p w:rsidR="00AC4202" w:rsidRPr="003B72CB"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6" w:type="dxa"/>
          </w:tcPr>
          <w:p w:rsidR="00AC4202" w:rsidRPr="003B72CB" w:rsidRDefault="00AC4202" w:rsidP="00190FC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Pr="001A376E" w:rsidRDefault="00AC4202" w:rsidP="00AC4202">
            <w:pPr>
              <w:spacing w:before="80" w:after="80"/>
              <w:ind w:left="0" w:right="0"/>
              <w:rPr>
                <w:rFonts w:ascii="Trebuchet MS" w:hAnsi="Trebuchet MS" w:cs="Times New Roman"/>
              </w:rPr>
            </w:pPr>
            <w:r>
              <w:rPr>
                <w:rFonts w:ascii="Trebuchet MS" w:hAnsi="Trebuchet MS" w:cs="Times New Roman"/>
              </w:rPr>
              <w:t>2.</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246BF4">
              <w:rPr>
                <w:rFonts w:ascii="Trebuchet MS" w:hAnsi="Trebuchet MS" w:cs="Times New Roman"/>
              </w:rPr>
              <w:t>*</w:t>
            </w:r>
          </w:p>
        </w:tc>
        <w:tc>
          <w:tcPr>
            <w:tcW w:w="1028" w:type="dxa"/>
            <w:vAlign w:val="center"/>
          </w:tcPr>
          <w:p w:rsidR="00AC4202" w:rsidRPr="003B72CB" w:rsidRDefault="00252F4B"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CSD815</w:t>
            </w:r>
          </w:p>
        </w:tc>
        <w:tc>
          <w:tcPr>
            <w:tcW w:w="4375" w:type="dxa"/>
            <w:vAlign w:val="center"/>
          </w:tcPr>
          <w:p w:rsidR="00AC4202" w:rsidRPr="003B72CB" w:rsidRDefault="00AC4202"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Natural Language Processing</w:t>
            </w:r>
          </w:p>
        </w:tc>
        <w:tc>
          <w:tcPr>
            <w:tcW w:w="759" w:type="dxa"/>
            <w:vAlign w:val="center"/>
          </w:tcPr>
          <w:p w:rsidR="00AC4202" w:rsidRPr="003B72CB"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6" w:type="dxa"/>
          </w:tcPr>
          <w:p w:rsidR="00AC4202" w:rsidRPr="003B72CB" w:rsidRDefault="00AC4202" w:rsidP="00190FC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Pr="001A376E" w:rsidRDefault="00AC4202" w:rsidP="00AC4202">
            <w:pPr>
              <w:spacing w:before="80" w:after="80"/>
              <w:ind w:left="0" w:right="0"/>
              <w:rPr>
                <w:rFonts w:ascii="Trebuchet MS" w:hAnsi="Trebuchet MS" w:cs="Times New Roman"/>
              </w:rPr>
            </w:pPr>
            <w:r>
              <w:rPr>
                <w:rFonts w:ascii="Trebuchet MS" w:hAnsi="Trebuchet MS" w:cs="Times New Roman"/>
              </w:rPr>
              <w:t>3.</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246BF4">
              <w:rPr>
                <w:rFonts w:ascii="Trebuchet MS" w:hAnsi="Trebuchet MS" w:cs="Times New Roman"/>
              </w:rPr>
              <w:t>*</w:t>
            </w:r>
          </w:p>
        </w:tc>
        <w:tc>
          <w:tcPr>
            <w:tcW w:w="1028" w:type="dxa"/>
            <w:vAlign w:val="center"/>
          </w:tcPr>
          <w:p w:rsidR="00AC4202" w:rsidRPr="00A010E1" w:rsidRDefault="00442F61" w:rsidP="00252F4B">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6A30E2">
              <w:rPr>
                <w:rFonts w:ascii="Trebuchet MS" w:hAnsi="Trebuchet MS" w:cs="Times New Roman"/>
              </w:rPr>
              <w:t>C807</w:t>
            </w:r>
          </w:p>
        </w:tc>
        <w:tc>
          <w:tcPr>
            <w:tcW w:w="4375" w:type="dxa"/>
            <w:vAlign w:val="center"/>
          </w:tcPr>
          <w:p w:rsidR="00AC4202" w:rsidRPr="003B72CB" w:rsidRDefault="00246BF4" w:rsidP="00442F6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46BF4">
              <w:rPr>
                <w:rFonts w:ascii="Trebuchet MS" w:hAnsi="Trebuchet MS" w:cs="Times New Roman"/>
              </w:rPr>
              <w:t>Cloud Architectur</w:t>
            </w:r>
            <w:r w:rsidR="00442F61">
              <w:rPr>
                <w:rFonts w:ascii="Trebuchet MS" w:hAnsi="Trebuchet MS" w:cs="Times New Roman"/>
              </w:rPr>
              <w:t>e</w:t>
            </w:r>
            <w:r w:rsidR="003E4AF7">
              <w:rPr>
                <w:rFonts w:ascii="Trebuchet MS" w:hAnsi="Trebuchet MS" w:cs="Times New Roman"/>
              </w:rPr>
              <w:t xml:space="preserve"> </w:t>
            </w:r>
            <w:r w:rsidR="006A30E2">
              <w:rPr>
                <w:rFonts w:ascii="Trebuchet MS" w:hAnsi="Trebuchet MS" w:cs="Times New Roman"/>
              </w:rPr>
              <w:t>&amp;</w:t>
            </w:r>
            <w:r w:rsidR="00D87522">
              <w:rPr>
                <w:rFonts w:ascii="Trebuchet MS" w:hAnsi="Trebuchet MS" w:cs="Times New Roman"/>
              </w:rPr>
              <w:t xml:space="preserve"> Development Model</w:t>
            </w:r>
          </w:p>
        </w:tc>
        <w:tc>
          <w:tcPr>
            <w:tcW w:w="759" w:type="dxa"/>
            <w:vAlign w:val="center"/>
          </w:tcPr>
          <w:p w:rsidR="00AC4202" w:rsidRPr="003B72CB"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6" w:type="dxa"/>
          </w:tcPr>
          <w:p w:rsidR="00AC4202" w:rsidRPr="003B72CB" w:rsidRDefault="00AC4202" w:rsidP="00190FC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Default="00AC4202" w:rsidP="00AC4202">
            <w:pPr>
              <w:spacing w:before="80" w:after="80"/>
              <w:ind w:left="0" w:right="0"/>
              <w:rPr>
                <w:rFonts w:ascii="Trebuchet MS" w:hAnsi="Trebuchet MS" w:cs="Times New Roman"/>
              </w:rPr>
            </w:pPr>
            <w:r>
              <w:rPr>
                <w:rFonts w:ascii="Trebuchet MS" w:hAnsi="Trebuchet MS" w:cs="Times New Roman"/>
              </w:rPr>
              <w:t>5.</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246BF4">
              <w:rPr>
                <w:rFonts w:ascii="Trebuchet MS" w:hAnsi="Trebuchet MS" w:cs="Times New Roman"/>
              </w:rPr>
              <w:t>**</w:t>
            </w:r>
          </w:p>
        </w:tc>
        <w:tc>
          <w:tcPr>
            <w:tcW w:w="1028" w:type="dxa"/>
            <w:vAlign w:val="center"/>
          </w:tcPr>
          <w:p w:rsidR="00AC4202" w:rsidRDefault="00252F4B" w:rsidP="00AC420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CSD818</w:t>
            </w:r>
          </w:p>
        </w:tc>
        <w:tc>
          <w:tcPr>
            <w:tcW w:w="4375" w:type="dxa"/>
            <w:vAlign w:val="center"/>
          </w:tcPr>
          <w:p w:rsidR="00AC4202" w:rsidRPr="0099761A" w:rsidRDefault="000237B3"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Neural Network and A</w:t>
            </w:r>
            <w:r w:rsidR="00AC4202" w:rsidRPr="0099761A">
              <w:rPr>
                <w:rFonts w:ascii="Trebuchet MS" w:hAnsi="Trebuchet MS" w:cs="Times New Roman"/>
              </w:rPr>
              <w:t>pplication</w:t>
            </w:r>
          </w:p>
        </w:tc>
        <w:tc>
          <w:tcPr>
            <w:tcW w:w="759" w:type="dxa"/>
            <w:vAlign w:val="center"/>
          </w:tcPr>
          <w:p w:rsidR="00AC4202" w:rsidRPr="00250F1D"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76" w:type="dxa"/>
          </w:tcPr>
          <w:p w:rsidR="00AC4202" w:rsidRDefault="00AC4202" w:rsidP="00190FCD">
            <w:pPr>
              <w:jc w:val="center"/>
              <w:cnfStyle w:val="000000000000" w:firstRow="0" w:lastRow="0" w:firstColumn="0" w:lastColumn="0" w:oddVBand="0" w:evenVBand="0" w:oddHBand="0" w:evenHBand="0" w:firstRowFirstColumn="0" w:firstRowLastColumn="0" w:lastRowFirstColumn="0" w:lastRowLastColumn="0"/>
            </w:pPr>
            <w:r w:rsidRPr="0041562F">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Default="00AC4202" w:rsidP="00AC4202">
            <w:pPr>
              <w:spacing w:before="80" w:after="80"/>
              <w:ind w:left="0" w:right="0"/>
              <w:rPr>
                <w:rFonts w:ascii="Trebuchet MS" w:hAnsi="Trebuchet MS" w:cs="Times New Roman"/>
              </w:rPr>
            </w:pPr>
            <w:r>
              <w:rPr>
                <w:rFonts w:ascii="Trebuchet MS" w:hAnsi="Trebuchet MS" w:cs="Times New Roman"/>
              </w:rPr>
              <w:t>6</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246BF4">
              <w:rPr>
                <w:rFonts w:ascii="Trebuchet MS" w:hAnsi="Trebuchet MS" w:cs="Times New Roman"/>
              </w:rPr>
              <w:t>**</w:t>
            </w:r>
          </w:p>
        </w:tc>
        <w:tc>
          <w:tcPr>
            <w:tcW w:w="1028" w:type="dxa"/>
            <w:vAlign w:val="center"/>
          </w:tcPr>
          <w:p w:rsidR="00AC4202" w:rsidRDefault="00442F61" w:rsidP="00AC420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6A30E2">
              <w:rPr>
                <w:rFonts w:ascii="Trebuchet MS" w:hAnsi="Trebuchet MS" w:cs="Times New Roman"/>
              </w:rPr>
              <w:t>C808</w:t>
            </w:r>
          </w:p>
        </w:tc>
        <w:tc>
          <w:tcPr>
            <w:tcW w:w="4375" w:type="dxa"/>
            <w:vAlign w:val="center"/>
          </w:tcPr>
          <w:p w:rsidR="00AC4202" w:rsidRDefault="00214EFA"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14EFA">
              <w:rPr>
                <w:rFonts w:ascii="Trebuchet MS" w:hAnsi="Trebuchet MS" w:cs="Times New Roman"/>
              </w:rPr>
              <w:t>Introduction to Microsoft Azure and Its Services</w:t>
            </w:r>
          </w:p>
        </w:tc>
        <w:tc>
          <w:tcPr>
            <w:tcW w:w="759" w:type="dxa"/>
            <w:vAlign w:val="center"/>
          </w:tcPr>
          <w:p w:rsidR="00AC4202" w:rsidRPr="00250F1D"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76" w:type="dxa"/>
          </w:tcPr>
          <w:p w:rsidR="00AC4202" w:rsidRDefault="00AC4202" w:rsidP="00190FCD">
            <w:pPr>
              <w:jc w:val="center"/>
              <w:cnfStyle w:val="000000000000" w:firstRow="0" w:lastRow="0" w:firstColumn="0" w:lastColumn="0" w:oddVBand="0" w:evenVBand="0" w:oddHBand="0" w:evenHBand="0" w:firstRowFirstColumn="0" w:firstRowLastColumn="0" w:lastRowFirstColumn="0" w:lastRowLastColumn="0"/>
            </w:pPr>
            <w:r w:rsidRPr="0041562F">
              <w:rPr>
                <w:rFonts w:ascii="Trebuchet MS" w:hAnsi="Trebuchet MS" w:cs="Times New Roman"/>
              </w:rPr>
              <w:t>3</w:t>
            </w:r>
          </w:p>
        </w:tc>
      </w:tr>
      <w:tr w:rsidR="00F8188E"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8188E" w:rsidRPr="001A376E" w:rsidRDefault="00F8188E" w:rsidP="00F8188E">
            <w:pPr>
              <w:spacing w:before="80" w:after="80"/>
              <w:ind w:left="0" w:right="0"/>
              <w:rPr>
                <w:rFonts w:ascii="Trebuchet MS" w:hAnsi="Trebuchet MS" w:cs="Times New Roman"/>
              </w:rPr>
            </w:pPr>
            <w:r>
              <w:rPr>
                <w:rFonts w:ascii="Trebuchet MS" w:hAnsi="Trebuchet MS" w:cs="Times New Roman"/>
              </w:rPr>
              <w:t>9.</w:t>
            </w:r>
          </w:p>
        </w:tc>
        <w:tc>
          <w:tcPr>
            <w:tcW w:w="828" w:type="dxa"/>
          </w:tcPr>
          <w:p w:rsidR="00F8188E" w:rsidRDefault="00F8188E" w:rsidP="00F8188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1028" w:type="dxa"/>
            <w:vAlign w:val="center"/>
          </w:tcPr>
          <w:p w:rsidR="00F8188E" w:rsidRPr="001928E6" w:rsidRDefault="00875347"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ECC510</w:t>
            </w:r>
          </w:p>
        </w:tc>
        <w:tc>
          <w:tcPr>
            <w:tcW w:w="4375"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Digital Signal Processing</w:t>
            </w:r>
          </w:p>
        </w:tc>
        <w:tc>
          <w:tcPr>
            <w:tcW w:w="759" w:type="dxa"/>
            <w:vAlign w:val="center"/>
          </w:tcPr>
          <w:p w:rsidR="00F8188E" w:rsidRPr="003B72CB"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6" w:type="dxa"/>
            <w:vAlign w:val="center"/>
          </w:tcPr>
          <w:p w:rsidR="00F8188E" w:rsidRPr="003B72CB" w:rsidRDefault="00F8188E" w:rsidP="00190FCD">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8188E"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8188E" w:rsidRPr="001A376E" w:rsidRDefault="00F8188E" w:rsidP="00F8188E">
            <w:pPr>
              <w:spacing w:before="80" w:after="80"/>
              <w:ind w:left="0" w:right="0"/>
              <w:rPr>
                <w:rFonts w:ascii="Trebuchet MS" w:hAnsi="Trebuchet MS" w:cs="Times New Roman"/>
              </w:rPr>
            </w:pPr>
            <w:r>
              <w:rPr>
                <w:rFonts w:ascii="Trebuchet MS" w:hAnsi="Trebuchet MS" w:cs="Times New Roman"/>
              </w:rPr>
              <w:t>10.</w:t>
            </w:r>
          </w:p>
        </w:tc>
        <w:tc>
          <w:tcPr>
            <w:tcW w:w="828" w:type="dxa"/>
          </w:tcPr>
          <w:p w:rsidR="00F8188E" w:rsidRDefault="00F8188E" w:rsidP="00F8188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1028" w:type="dxa"/>
            <w:vAlign w:val="center"/>
          </w:tcPr>
          <w:p w:rsidR="00F8188E" w:rsidRPr="001928E6"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928E6">
              <w:rPr>
                <w:rFonts w:ascii="Trebuchet MS" w:hAnsi="Trebuchet MS" w:cs="Times New Roman"/>
              </w:rPr>
              <w:t>ECD019</w:t>
            </w:r>
          </w:p>
        </w:tc>
        <w:tc>
          <w:tcPr>
            <w:tcW w:w="4375"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Speech &amp; Audio Processing</w:t>
            </w:r>
          </w:p>
        </w:tc>
        <w:tc>
          <w:tcPr>
            <w:tcW w:w="759" w:type="dxa"/>
            <w:vAlign w:val="center"/>
          </w:tcPr>
          <w:p w:rsidR="00F8188E" w:rsidRPr="003B72CB"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6" w:type="dxa"/>
            <w:vAlign w:val="center"/>
          </w:tcPr>
          <w:p w:rsidR="00F8188E" w:rsidRPr="003B72CB" w:rsidRDefault="00F8188E" w:rsidP="00190FCD">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540295" w:rsidRDefault="00540295" w:rsidP="00CE2A3A">
      <w:pPr>
        <w:pStyle w:val="Heading1"/>
        <w:ind w:left="0"/>
        <w:rPr>
          <w:rStyle w:val="GeneralChar"/>
        </w:rPr>
      </w:pPr>
    </w:p>
    <w:p w:rsidR="00A80B89" w:rsidRDefault="00A80B89" w:rsidP="00A80B89"/>
    <w:p w:rsidR="00A80B89" w:rsidRDefault="00A80B89" w:rsidP="00A80B89"/>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A80B89" w:rsidRPr="00127F68" w:rsidRDefault="00A80B89" w:rsidP="007B62BA">
      <w:pPr>
        <w:widowControl w:val="0"/>
        <w:autoSpaceDE w:val="0"/>
        <w:autoSpaceDN w:val="0"/>
        <w:adjustRightInd w:val="0"/>
        <w:spacing w:before="37"/>
        <w:jc w:val="center"/>
        <w:rPr>
          <w:rFonts w:ascii="Cambria" w:hAnsi="Cambria"/>
          <w:b/>
          <w:caps/>
          <w:color w:val="244061"/>
          <w:sz w:val="24"/>
          <w:szCs w:val="28"/>
        </w:rPr>
      </w:pPr>
      <w:r w:rsidRPr="00127F68">
        <w:rPr>
          <w:rFonts w:ascii="Cambria" w:hAnsi="Cambria"/>
          <w:b/>
          <w:caps/>
          <w:color w:val="244061"/>
          <w:sz w:val="24"/>
          <w:szCs w:val="28"/>
        </w:rPr>
        <w:t>Detailed Syllabus of Specialization Course</w:t>
      </w:r>
    </w:p>
    <w:p w:rsidR="00A80B89" w:rsidRDefault="00A80B89" w:rsidP="007B62BA">
      <w:pPr>
        <w:pStyle w:val="ListParagraph"/>
        <w:autoSpaceDE w:val="0"/>
        <w:autoSpaceDN w:val="0"/>
        <w:adjustRightInd w:val="0"/>
        <w:ind w:left="270"/>
        <w:jc w:val="center"/>
        <w:rPr>
          <w:rFonts w:ascii="Cambria" w:eastAsia="Times New Roman" w:hAnsi="Cambria"/>
          <w:b/>
          <w:caps/>
          <w:color w:val="244061"/>
          <w:sz w:val="24"/>
          <w:szCs w:val="28"/>
        </w:rPr>
      </w:pPr>
      <w:r>
        <w:rPr>
          <w:rFonts w:ascii="Cambria" w:eastAsia="Times New Roman" w:hAnsi="Cambria"/>
          <w:b/>
          <w:caps/>
          <w:color w:val="244061"/>
          <w:sz w:val="24"/>
          <w:szCs w:val="28"/>
        </w:rPr>
        <w:t>CLOUD COMPUTING</w:t>
      </w:r>
    </w:p>
    <w:p w:rsidR="004037E6" w:rsidRDefault="004037E6" w:rsidP="0048047D">
      <w:pPr>
        <w:rPr>
          <w:rFonts w:asciiTheme="majorHAnsi" w:eastAsiaTheme="majorEastAsia" w:hAnsiTheme="majorHAnsi" w:cstheme="majorBidi"/>
          <w:b/>
          <w:caps/>
          <w:color w:val="244061"/>
          <w:sz w:val="24"/>
          <w:szCs w:val="28"/>
        </w:rPr>
      </w:pPr>
      <w:bookmarkStart w:id="5" w:name="_GoBack"/>
      <w:bookmarkEnd w:id="5"/>
    </w:p>
    <w:sectPr w:rsidR="004037E6" w:rsidSect="00592ACE">
      <w:pgSz w:w="12240" w:h="15840"/>
      <w:pgMar w:top="1440" w:right="1440" w:bottom="1440" w:left="1440" w:header="144"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957" w:rsidRDefault="00EF0957">
      <w:r>
        <w:separator/>
      </w:r>
    </w:p>
  </w:endnote>
  <w:endnote w:type="continuationSeparator" w:id="0">
    <w:p w:rsidR="00EF0957" w:rsidRDefault="00EF0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1404"/>
      <w:gridCol w:w="6552"/>
      <w:gridCol w:w="1404"/>
    </w:tblGrid>
    <w:tr w:rsidR="00475D5F">
      <w:tc>
        <w:tcPr>
          <w:tcW w:w="750" w:type="pct"/>
        </w:tcPr>
        <w:p w:rsidR="00475D5F" w:rsidRDefault="00475D5F" w:rsidP="00473199">
          <w:pPr>
            <w:pStyle w:val="Footer"/>
            <w:ind w:left="0"/>
          </w:pPr>
        </w:p>
      </w:tc>
      <w:sdt>
        <w:sdtPr>
          <w:alias w:val="Title"/>
          <w:tag w:val=""/>
          <w:id w:val="659348762"/>
          <w:dataBinding w:prefixMappings="xmlns:ns0='http://purl.org/dc/elements/1.1/' xmlns:ns1='http://schemas.openxmlformats.org/package/2006/metadata/core-properties' " w:xpath="/ns1:coreProperties[1]/ns0:title[1]" w:storeItemID="{6C3C8BC8-F283-45AE-878A-BAB7291924A1}"/>
          <w:text/>
        </w:sdtPr>
        <w:sdtEndPr/>
        <w:sdtContent>
          <w:tc>
            <w:tcPr>
              <w:tcW w:w="3500" w:type="pct"/>
            </w:tcPr>
            <w:p w:rsidR="00475D5F" w:rsidRDefault="0080042D" w:rsidP="00C76794">
              <w:pPr>
                <w:pStyle w:val="Footer"/>
                <w:jc w:val="center"/>
              </w:pPr>
              <w:r>
                <w:rPr>
                  <w:lang w:val="en-IN"/>
                </w:rPr>
                <w:t>Syllabus outline for Computer Science &amp; Engineering (</w:t>
              </w:r>
              <w:proofErr w:type="spellStart"/>
              <w:r>
                <w:rPr>
                  <w:lang w:val="en-IN"/>
                </w:rPr>
                <w:t>Hons</w:t>
              </w:r>
              <w:proofErr w:type="spellEnd"/>
              <w:r>
                <w:rPr>
                  <w:lang w:val="en-IN"/>
                </w:rPr>
                <w:t>.) with Specialization in Big Data Analytics</w:t>
              </w:r>
            </w:p>
          </w:tc>
        </w:sdtContent>
      </w:sdt>
      <w:tc>
        <w:tcPr>
          <w:tcW w:w="750" w:type="pct"/>
        </w:tcPr>
        <w:p w:rsidR="00475D5F" w:rsidRDefault="0074647F">
          <w:pPr>
            <w:pStyle w:val="Footer"/>
            <w:jc w:val="right"/>
          </w:pPr>
          <w:r>
            <w:rPr>
              <w:noProof/>
            </w:rPr>
            <w:fldChar w:fldCharType="begin"/>
          </w:r>
          <w:r w:rsidR="00475D5F">
            <w:rPr>
              <w:noProof/>
            </w:rPr>
            <w:instrText xml:space="preserve"> PAGE  \* Arabic </w:instrText>
          </w:r>
          <w:r>
            <w:rPr>
              <w:noProof/>
            </w:rPr>
            <w:fldChar w:fldCharType="separate"/>
          </w:r>
          <w:r w:rsidR="00E923DD">
            <w:rPr>
              <w:noProof/>
            </w:rPr>
            <w:t>1</w:t>
          </w:r>
          <w:r>
            <w:rPr>
              <w:noProof/>
            </w:rPr>
            <w:fldChar w:fldCharType="end"/>
          </w:r>
        </w:p>
      </w:tc>
    </w:tr>
  </w:tbl>
  <w:p w:rsidR="00475D5F" w:rsidRDefault="00475D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957" w:rsidRDefault="00EF0957">
      <w:r>
        <w:separator/>
      </w:r>
    </w:p>
  </w:footnote>
  <w:footnote w:type="continuationSeparator" w:id="0">
    <w:p w:rsidR="00EF0957" w:rsidRDefault="00EF0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D5F" w:rsidRDefault="00FC6890" w:rsidP="00890E8D">
    <w:pPr>
      <w:pStyle w:val="Header"/>
      <w:jc w:val="center"/>
    </w:pPr>
    <w:r>
      <w:rPr>
        <w:noProof/>
        <w:lang w:val="en-IN" w:eastAsia="en-IN"/>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45720</wp:posOffset>
              </wp:positionV>
              <wp:extent cx="1700530" cy="1024255"/>
              <wp:effectExtent l="9525" t="3810" r="4445" b="635"/>
              <wp:wrapNone/>
              <wp:docPr id="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 cy="10241"/>
                      </a:xfrm>
                    </wpg:grpSpPr>
                    <wps:wsp>
                      <wps:cNvPr id="4" name="Rectangle 160"/>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 name="Rectangle 1"/>
                      <wps:cNvSpPr>
                        <a:spLocks/>
                      </wps:cNvSpPr>
                      <wps:spPr bwMode="auto">
                        <a:xfrm>
                          <a:off x="2286" y="0"/>
                          <a:ext cx="14630" cy="10149"/>
                        </a:xfrm>
                        <a:custGeom>
                          <a:avLst/>
                          <a:gdLst>
                            <a:gd name="T0" fmla="*/ 0 w 1462822"/>
                            <a:gd name="T1" fmla="*/ 0 h 1014481"/>
                            <a:gd name="T2" fmla="*/ 146 w 1462822"/>
                            <a:gd name="T3" fmla="*/ 0 h 1014481"/>
                            <a:gd name="T4" fmla="*/ 91 w 1462822"/>
                            <a:gd name="T5" fmla="*/ 38 h 1014481"/>
                            <a:gd name="T6" fmla="*/ 0 w 1462822"/>
                            <a:gd name="T7" fmla="*/ 102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angle 162"/>
                      <wps:cNvSpPr>
                        <a:spLocks noChangeArrowheads="1"/>
                      </wps:cNvSpPr>
                      <wps:spPr bwMode="auto">
                        <a:xfrm>
                          <a:off x="2286" y="0"/>
                          <a:ext cx="14721" cy="10241"/>
                        </a:xfrm>
                        <a:prstGeom prst="rect">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0E498" id="Group 159" o:spid="_x0000_s1026" style="position:absolute;margin-left:-1in;margin-top:3.6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">
              <v:rect id="Rectangle 160" o:spid="_x0000_s102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EbsQA&#10;AADaAAAADwAAAGRycy9kb3ducmV2LnhtbESP3YrCMBSE7wXfIRzBG9F0xRWpRpEVwcVF8A9vD82x&#10;LTYntYna9enNwoKXw8x8w0xmtSnEnSqXW1bw0YtAECdW55wqOOyX3REI55E1FpZJwS85mE2bjQnG&#10;2j54S/edT0WAsItRQeZ9GUvpkowMup4tiYN3tpVBH2SVSl3hI8BNIftRNJQGcw4LGZb0lVFy2d2M&#10;gutgxN+HdX/448+n5/N07Ow/Fxul2q16Pgbhqfbv8H97pRUM4O9Ku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G7EAAAA2gAAAA8AAAAAAAAAAAAAAAAAmAIAAGRycy9k&#10;b3ducmV2LnhtbFBLBQYAAAAABAAEAPUAAACJAwAAAAA=&#10;" fillcolor="white [3212]" stroked="f" strokeweight="1pt">
                <v:fill opacity="0"/>
              </v:rect>
              <v:shape id="Rectangle 1" o:spid="_x0000_s1028"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Ly8QA&#10;AADaAAAADwAAAGRycy9kb3ducmV2LnhtbESPQWsCMRSE74X+h/AKXkrNWtDarVGKVLGHItoeenxs&#10;XjeLm5dl89T4702h0OMwM98ws0XyrTpRH5vABkbDAhRxFWzDtYGvz9XDFFQUZIttYDJwoQiL+e3N&#10;DEsbzryj015qlSEcSzTgRLpS61g58hiHoSPO3k/oPUqWfa1tj+cM961+LIqJ9thwXnDY0dJRddgf&#10;vYFKtk9vNOHn7fdH+364T24tKRkzuEuvL6CEkvyH/9oba2AMv1fyDd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C8vEAAAA2gAAAA8AAAAAAAAAAAAAAAAAmAIAAGRycy9k&#10;b3ducmV2LnhtbFBLBQYAAAAABAAEAPUAAACJAwAAAAA=&#10;" path="m,l1462822,,910372,376306,,1014481,,xe" fillcolor="#94b6d2 [3204]" stroked="f" strokeweight="1pt">
                <v:stroke joinstyle="miter"/>
                <v:path arrowok="t" o:connecttype="custom" o:connectlocs="0,0;1,0;1,0;0,1;0,0" o:connectangles="0,0,0,0,0"/>
              </v:shape>
              <v:rect id="Rectangle 162" o:spid="_x0000_s102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lMcEA&#10;AADaAAAADwAAAGRycy9kb3ducmV2LnhtbESPW4vCMBSE3wX/QziCL6LpCl6oRpGFhX1a8YLPh+bY&#10;FJuT0sSm++83C4KPw8x8w2z3va1FR62vHCv4mGUgiAunKy4VXC9f0zUIH5A11o5JwS952O+Ggy3m&#10;2kU+UXcOpUgQ9jkqMCE0uZS+MGTRz1xDnLy7ay2GJNtS6hZjgttazrNsKS1WnBYMNvRpqHicn1bB&#10;pKHV+vJzK8yj6+JCH2N5f0alxqP+sAERqA/v8Kv9rRWs4P9Ku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tJTHBAAAA2gAAAA8AAAAAAAAAAAAAAAAAmAIAAGRycy9kb3du&#10;cmV2LnhtbFBLBQYAAAAABAAEAPUAAACGAwAAAAA=&#10;" stroked="f" strokeweight="1pt">
                <v:fill r:id="rId2" o:title="" recolor="t" rotate="t" type="frame"/>
              </v:rect>
            </v:group>
          </w:pict>
        </mc:Fallback>
      </mc:AlternateContent>
    </w:r>
    <w:r w:rsidR="00475D5F" w:rsidRPr="003E3B17">
      <w:rPr>
        <w:noProof/>
        <w:lang w:val="en-IN" w:eastAsia="en-IN"/>
      </w:rPr>
      <w:drawing>
        <wp:inline distT="0" distB="0" distL="0" distR="0">
          <wp:extent cx="834125" cy="603631"/>
          <wp:effectExtent l="0" t="0" r="4445" b="6350"/>
          <wp:docPr id="6" name="Picture 6"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ak\Downloads\Proposed UEM New Logo 2018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8473" cy="6140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D5F" w:rsidRDefault="00475D5F" w:rsidP="00730F4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6633E"/>
    <w:multiLevelType w:val="hybridMultilevel"/>
    <w:tmpl w:val="03788EAA"/>
    <w:lvl w:ilvl="0" w:tplc="866A14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52C96"/>
    <w:multiLevelType w:val="hybridMultilevel"/>
    <w:tmpl w:val="3C8E9DDA"/>
    <w:lvl w:ilvl="0" w:tplc="743A4E68">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
    <w:nsid w:val="0F352302"/>
    <w:multiLevelType w:val="hybridMultilevel"/>
    <w:tmpl w:val="71FEB9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D02397"/>
    <w:multiLevelType w:val="hybridMultilevel"/>
    <w:tmpl w:val="240EB53E"/>
    <w:lvl w:ilvl="0" w:tplc="5DBC5A64">
      <w:start w:val="1"/>
      <w:numFmt w:val="lowerLetter"/>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1E57291C"/>
    <w:multiLevelType w:val="hybridMultilevel"/>
    <w:tmpl w:val="83A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E71403"/>
    <w:multiLevelType w:val="hybridMultilevel"/>
    <w:tmpl w:val="4704E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1818AE"/>
    <w:multiLevelType w:val="hybridMultilevel"/>
    <w:tmpl w:val="0A5CEF86"/>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247D08E0"/>
    <w:multiLevelType w:val="multilevel"/>
    <w:tmpl w:val="6AA0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7830DF"/>
    <w:multiLevelType w:val="hybridMultilevel"/>
    <w:tmpl w:val="132A94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291956D2"/>
    <w:multiLevelType w:val="hybridMultilevel"/>
    <w:tmpl w:val="DD048142"/>
    <w:lvl w:ilvl="0" w:tplc="04090013">
      <w:start w:val="1"/>
      <w:numFmt w:val="upperRoman"/>
      <w:lvlText w:val="%1."/>
      <w:lvlJc w:val="righ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2EAD64E2"/>
    <w:multiLevelType w:val="hybridMultilevel"/>
    <w:tmpl w:val="0B228C8E"/>
    <w:lvl w:ilvl="0" w:tplc="716E28B4">
      <w:start w:val="1"/>
      <w:numFmt w:val="decimal"/>
      <w:lvlText w:val="%1."/>
      <w:lvlJc w:val="left"/>
      <w:pPr>
        <w:ind w:left="912" w:hanging="360"/>
      </w:pPr>
      <w:rPr>
        <w:rFonts w:hint="default"/>
      </w:r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1">
    <w:nsid w:val="30A44F8C"/>
    <w:multiLevelType w:val="hybridMultilevel"/>
    <w:tmpl w:val="7EF27AE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nsid w:val="32232E5E"/>
    <w:multiLevelType w:val="hybridMultilevel"/>
    <w:tmpl w:val="23DAAA5E"/>
    <w:lvl w:ilvl="0" w:tplc="0409000F">
      <w:start w:val="1"/>
      <w:numFmt w:val="decimal"/>
      <w:lvlText w:val="%1."/>
      <w:lvlJc w:val="left"/>
      <w:pPr>
        <w:ind w:left="976" w:hanging="361"/>
      </w:pPr>
      <w:rPr>
        <w:rFonts w:hint="default"/>
        <w:w w:val="99"/>
        <w:lang w:val="en-US" w:eastAsia="en-US" w:bidi="en-US"/>
      </w:rPr>
    </w:lvl>
    <w:lvl w:ilvl="1" w:tplc="EE34096A">
      <w:numFmt w:val="bullet"/>
      <w:lvlText w:val=""/>
      <w:lvlJc w:val="left"/>
      <w:pPr>
        <w:ind w:left="1031" w:hanging="360"/>
      </w:pPr>
      <w:rPr>
        <w:rFonts w:ascii="Symbol" w:eastAsia="Symbol" w:hAnsi="Symbol" w:cs="Symbol" w:hint="default"/>
        <w:color w:val="1C1C1C"/>
        <w:w w:val="99"/>
        <w:sz w:val="20"/>
        <w:szCs w:val="20"/>
        <w:lang w:val="en-US" w:eastAsia="en-US" w:bidi="en-US"/>
      </w:rPr>
    </w:lvl>
    <w:lvl w:ilvl="2" w:tplc="8AA68E66">
      <w:numFmt w:val="bullet"/>
      <w:lvlText w:val="•"/>
      <w:lvlJc w:val="left"/>
      <w:pPr>
        <w:ind w:left="2031" w:hanging="360"/>
      </w:pPr>
      <w:rPr>
        <w:rFonts w:hint="default"/>
        <w:lang w:val="en-US" w:eastAsia="en-US" w:bidi="en-US"/>
      </w:rPr>
    </w:lvl>
    <w:lvl w:ilvl="3" w:tplc="7A1035D4">
      <w:numFmt w:val="bullet"/>
      <w:lvlText w:val="•"/>
      <w:lvlJc w:val="left"/>
      <w:pPr>
        <w:ind w:left="3023" w:hanging="360"/>
      </w:pPr>
      <w:rPr>
        <w:rFonts w:hint="default"/>
        <w:lang w:val="en-US" w:eastAsia="en-US" w:bidi="en-US"/>
      </w:rPr>
    </w:lvl>
    <w:lvl w:ilvl="4" w:tplc="78B06E5A">
      <w:numFmt w:val="bullet"/>
      <w:lvlText w:val="•"/>
      <w:lvlJc w:val="left"/>
      <w:pPr>
        <w:ind w:left="4015" w:hanging="360"/>
      </w:pPr>
      <w:rPr>
        <w:rFonts w:hint="default"/>
        <w:lang w:val="en-US" w:eastAsia="en-US" w:bidi="en-US"/>
      </w:rPr>
    </w:lvl>
    <w:lvl w:ilvl="5" w:tplc="F760CCEE">
      <w:numFmt w:val="bullet"/>
      <w:lvlText w:val="•"/>
      <w:lvlJc w:val="left"/>
      <w:pPr>
        <w:ind w:left="5007" w:hanging="360"/>
      </w:pPr>
      <w:rPr>
        <w:rFonts w:hint="default"/>
        <w:lang w:val="en-US" w:eastAsia="en-US" w:bidi="en-US"/>
      </w:rPr>
    </w:lvl>
    <w:lvl w:ilvl="6" w:tplc="4F7E0564">
      <w:numFmt w:val="bullet"/>
      <w:lvlText w:val="•"/>
      <w:lvlJc w:val="left"/>
      <w:pPr>
        <w:ind w:left="5999" w:hanging="360"/>
      </w:pPr>
      <w:rPr>
        <w:rFonts w:hint="default"/>
        <w:lang w:val="en-US" w:eastAsia="en-US" w:bidi="en-US"/>
      </w:rPr>
    </w:lvl>
    <w:lvl w:ilvl="7" w:tplc="451CCA3C">
      <w:numFmt w:val="bullet"/>
      <w:lvlText w:val="•"/>
      <w:lvlJc w:val="left"/>
      <w:pPr>
        <w:ind w:left="6990" w:hanging="360"/>
      </w:pPr>
      <w:rPr>
        <w:rFonts w:hint="default"/>
        <w:lang w:val="en-US" w:eastAsia="en-US" w:bidi="en-US"/>
      </w:rPr>
    </w:lvl>
    <w:lvl w:ilvl="8" w:tplc="EA323810">
      <w:numFmt w:val="bullet"/>
      <w:lvlText w:val="•"/>
      <w:lvlJc w:val="left"/>
      <w:pPr>
        <w:ind w:left="7982" w:hanging="360"/>
      </w:pPr>
      <w:rPr>
        <w:rFonts w:hint="default"/>
        <w:lang w:val="en-US" w:eastAsia="en-US" w:bidi="en-US"/>
      </w:rPr>
    </w:lvl>
  </w:abstractNum>
  <w:abstractNum w:abstractNumId="13">
    <w:nsid w:val="379E7309"/>
    <w:multiLevelType w:val="hybridMultilevel"/>
    <w:tmpl w:val="D2FA7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7278C1"/>
    <w:multiLevelType w:val="hybridMultilevel"/>
    <w:tmpl w:val="CC4C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126D77"/>
    <w:multiLevelType w:val="multilevel"/>
    <w:tmpl w:val="563EE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E336EF7"/>
    <w:multiLevelType w:val="hybridMultilevel"/>
    <w:tmpl w:val="FAE6E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E565B1"/>
    <w:multiLevelType w:val="multilevel"/>
    <w:tmpl w:val="244E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4F44E5"/>
    <w:multiLevelType w:val="hybridMultilevel"/>
    <w:tmpl w:val="AD08B9B4"/>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nsid w:val="45CE3632"/>
    <w:multiLevelType w:val="hybridMultilevel"/>
    <w:tmpl w:val="CB88D682"/>
    <w:lvl w:ilvl="0" w:tplc="E244E61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875313"/>
    <w:multiLevelType w:val="hybridMultilevel"/>
    <w:tmpl w:val="E7507AA4"/>
    <w:lvl w:ilvl="0" w:tplc="0409000F">
      <w:start w:val="1"/>
      <w:numFmt w:val="decimal"/>
      <w:lvlText w:val="%1."/>
      <w:lvlJc w:val="left"/>
      <w:pPr>
        <w:ind w:left="976" w:hanging="361"/>
      </w:pPr>
      <w:rPr>
        <w:rFonts w:hint="default"/>
        <w:w w:val="99"/>
        <w:lang w:val="en-US" w:eastAsia="en-US" w:bidi="en-US"/>
      </w:rPr>
    </w:lvl>
    <w:lvl w:ilvl="1" w:tplc="EE34096A">
      <w:numFmt w:val="bullet"/>
      <w:lvlText w:val=""/>
      <w:lvlJc w:val="left"/>
      <w:pPr>
        <w:ind w:left="1031" w:hanging="360"/>
      </w:pPr>
      <w:rPr>
        <w:rFonts w:ascii="Symbol" w:eastAsia="Symbol" w:hAnsi="Symbol" w:cs="Symbol" w:hint="default"/>
        <w:color w:val="1C1C1C"/>
        <w:w w:val="99"/>
        <w:sz w:val="20"/>
        <w:szCs w:val="20"/>
        <w:lang w:val="en-US" w:eastAsia="en-US" w:bidi="en-US"/>
      </w:rPr>
    </w:lvl>
    <w:lvl w:ilvl="2" w:tplc="8AA68E66">
      <w:numFmt w:val="bullet"/>
      <w:lvlText w:val="•"/>
      <w:lvlJc w:val="left"/>
      <w:pPr>
        <w:ind w:left="2031" w:hanging="360"/>
      </w:pPr>
      <w:rPr>
        <w:rFonts w:hint="default"/>
        <w:lang w:val="en-US" w:eastAsia="en-US" w:bidi="en-US"/>
      </w:rPr>
    </w:lvl>
    <w:lvl w:ilvl="3" w:tplc="7A1035D4">
      <w:numFmt w:val="bullet"/>
      <w:lvlText w:val="•"/>
      <w:lvlJc w:val="left"/>
      <w:pPr>
        <w:ind w:left="3023" w:hanging="360"/>
      </w:pPr>
      <w:rPr>
        <w:rFonts w:hint="default"/>
        <w:lang w:val="en-US" w:eastAsia="en-US" w:bidi="en-US"/>
      </w:rPr>
    </w:lvl>
    <w:lvl w:ilvl="4" w:tplc="78B06E5A">
      <w:numFmt w:val="bullet"/>
      <w:lvlText w:val="•"/>
      <w:lvlJc w:val="left"/>
      <w:pPr>
        <w:ind w:left="4015" w:hanging="360"/>
      </w:pPr>
      <w:rPr>
        <w:rFonts w:hint="default"/>
        <w:lang w:val="en-US" w:eastAsia="en-US" w:bidi="en-US"/>
      </w:rPr>
    </w:lvl>
    <w:lvl w:ilvl="5" w:tplc="F760CCEE">
      <w:numFmt w:val="bullet"/>
      <w:lvlText w:val="•"/>
      <w:lvlJc w:val="left"/>
      <w:pPr>
        <w:ind w:left="5007" w:hanging="360"/>
      </w:pPr>
      <w:rPr>
        <w:rFonts w:hint="default"/>
        <w:lang w:val="en-US" w:eastAsia="en-US" w:bidi="en-US"/>
      </w:rPr>
    </w:lvl>
    <w:lvl w:ilvl="6" w:tplc="4F7E0564">
      <w:numFmt w:val="bullet"/>
      <w:lvlText w:val="•"/>
      <w:lvlJc w:val="left"/>
      <w:pPr>
        <w:ind w:left="5999" w:hanging="360"/>
      </w:pPr>
      <w:rPr>
        <w:rFonts w:hint="default"/>
        <w:lang w:val="en-US" w:eastAsia="en-US" w:bidi="en-US"/>
      </w:rPr>
    </w:lvl>
    <w:lvl w:ilvl="7" w:tplc="451CCA3C">
      <w:numFmt w:val="bullet"/>
      <w:lvlText w:val="•"/>
      <w:lvlJc w:val="left"/>
      <w:pPr>
        <w:ind w:left="6990" w:hanging="360"/>
      </w:pPr>
      <w:rPr>
        <w:rFonts w:hint="default"/>
        <w:lang w:val="en-US" w:eastAsia="en-US" w:bidi="en-US"/>
      </w:rPr>
    </w:lvl>
    <w:lvl w:ilvl="8" w:tplc="EA323810">
      <w:numFmt w:val="bullet"/>
      <w:lvlText w:val="•"/>
      <w:lvlJc w:val="left"/>
      <w:pPr>
        <w:ind w:left="7982" w:hanging="360"/>
      </w:pPr>
      <w:rPr>
        <w:rFonts w:hint="default"/>
        <w:lang w:val="en-US" w:eastAsia="en-US" w:bidi="en-US"/>
      </w:rPr>
    </w:lvl>
  </w:abstractNum>
  <w:abstractNum w:abstractNumId="21">
    <w:nsid w:val="4F1105EC"/>
    <w:multiLevelType w:val="hybridMultilevel"/>
    <w:tmpl w:val="D5580C1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nsid w:val="56234B36"/>
    <w:multiLevelType w:val="hybridMultilevel"/>
    <w:tmpl w:val="1F625A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nsid w:val="56B943F6"/>
    <w:multiLevelType w:val="multilevel"/>
    <w:tmpl w:val="D030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F349C7"/>
    <w:multiLevelType w:val="hybridMultilevel"/>
    <w:tmpl w:val="554A6A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nsid w:val="5D1658AF"/>
    <w:multiLevelType w:val="hybridMultilevel"/>
    <w:tmpl w:val="1DC20206"/>
    <w:lvl w:ilvl="0" w:tplc="036475A0">
      <w:start w:val="1"/>
      <w:numFmt w:val="decimal"/>
      <w:lvlText w:val="%1."/>
      <w:lvlJc w:val="left"/>
      <w:pPr>
        <w:ind w:left="432" w:hanging="360"/>
      </w:pPr>
      <w:rPr>
        <w:rFonts w:ascii="Times New Roman" w:hAnsi="Times New Roman" w:cs="Times New Roman" w:hint="default"/>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nsid w:val="5D7F2B09"/>
    <w:multiLevelType w:val="hybridMultilevel"/>
    <w:tmpl w:val="510CBBCE"/>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nsid w:val="61C46FB7"/>
    <w:multiLevelType w:val="hybridMultilevel"/>
    <w:tmpl w:val="132A94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nsid w:val="63521960"/>
    <w:multiLevelType w:val="hybridMultilevel"/>
    <w:tmpl w:val="50D69E2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nsid w:val="69217068"/>
    <w:multiLevelType w:val="hybridMultilevel"/>
    <w:tmpl w:val="0E74CC7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nsid w:val="6D330175"/>
    <w:multiLevelType w:val="hybridMultilevel"/>
    <w:tmpl w:val="2EEA5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561720"/>
    <w:multiLevelType w:val="hybridMultilevel"/>
    <w:tmpl w:val="5824D36A"/>
    <w:lvl w:ilvl="0" w:tplc="662C21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9B60A3"/>
    <w:multiLevelType w:val="hybridMultilevel"/>
    <w:tmpl w:val="465C8D98"/>
    <w:lvl w:ilvl="0" w:tplc="0409000F">
      <w:start w:val="1"/>
      <w:numFmt w:val="decimal"/>
      <w:lvlText w:val="%1."/>
      <w:lvlJc w:val="left"/>
      <w:pPr>
        <w:ind w:left="1299" w:hanging="360"/>
      </w:pPr>
    </w:lvl>
    <w:lvl w:ilvl="1" w:tplc="04090019" w:tentative="1">
      <w:start w:val="1"/>
      <w:numFmt w:val="lowerLetter"/>
      <w:lvlText w:val="%2."/>
      <w:lvlJc w:val="left"/>
      <w:pPr>
        <w:ind w:left="2019" w:hanging="360"/>
      </w:pPr>
    </w:lvl>
    <w:lvl w:ilvl="2" w:tplc="0409001B" w:tentative="1">
      <w:start w:val="1"/>
      <w:numFmt w:val="lowerRoman"/>
      <w:lvlText w:val="%3."/>
      <w:lvlJc w:val="right"/>
      <w:pPr>
        <w:ind w:left="2739" w:hanging="180"/>
      </w:pPr>
    </w:lvl>
    <w:lvl w:ilvl="3" w:tplc="0409000F" w:tentative="1">
      <w:start w:val="1"/>
      <w:numFmt w:val="decimal"/>
      <w:lvlText w:val="%4."/>
      <w:lvlJc w:val="left"/>
      <w:pPr>
        <w:ind w:left="3459" w:hanging="360"/>
      </w:pPr>
    </w:lvl>
    <w:lvl w:ilvl="4" w:tplc="04090019" w:tentative="1">
      <w:start w:val="1"/>
      <w:numFmt w:val="lowerLetter"/>
      <w:lvlText w:val="%5."/>
      <w:lvlJc w:val="left"/>
      <w:pPr>
        <w:ind w:left="4179" w:hanging="360"/>
      </w:pPr>
    </w:lvl>
    <w:lvl w:ilvl="5" w:tplc="0409001B" w:tentative="1">
      <w:start w:val="1"/>
      <w:numFmt w:val="lowerRoman"/>
      <w:lvlText w:val="%6."/>
      <w:lvlJc w:val="right"/>
      <w:pPr>
        <w:ind w:left="4899" w:hanging="180"/>
      </w:pPr>
    </w:lvl>
    <w:lvl w:ilvl="6" w:tplc="0409000F" w:tentative="1">
      <w:start w:val="1"/>
      <w:numFmt w:val="decimal"/>
      <w:lvlText w:val="%7."/>
      <w:lvlJc w:val="left"/>
      <w:pPr>
        <w:ind w:left="5619" w:hanging="360"/>
      </w:pPr>
    </w:lvl>
    <w:lvl w:ilvl="7" w:tplc="04090019" w:tentative="1">
      <w:start w:val="1"/>
      <w:numFmt w:val="lowerLetter"/>
      <w:lvlText w:val="%8."/>
      <w:lvlJc w:val="left"/>
      <w:pPr>
        <w:ind w:left="6339" w:hanging="360"/>
      </w:pPr>
    </w:lvl>
    <w:lvl w:ilvl="8" w:tplc="0409001B" w:tentative="1">
      <w:start w:val="1"/>
      <w:numFmt w:val="lowerRoman"/>
      <w:lvlText w:val="%9."/>
      <w:lvlJc w:val="right"/>
      <w:pPr>
        <w:ind w:left="7059" w:hanging="180"/>
      </w:pPr>
    </w:lvl>
  </w:abstractNum>
  <w:abstractNum w:abstractNumId="33">
    <w:nsid w:val="704F650A"/>
    <w:multiLevelType w:val="hybridMultilevel"/>
    <w:tmpl w:val="A26C98E2"/>
    <w:lvl w:ilvl="0" w:tplc="0409000F">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9A2CAB"/>
    <w:multiLevelType w:val="multilevel"/>
    <w:tmpl w:val="B7581F1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A2106B6"/>
    <w:multiLevelType w:val="multilevel"/>
    <w:tmpl w:val="299237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875A22"/>
    <w:multiLevelType w:val="hybridMultilevel"/>
    <w:tmpl w:val="465C8D98"/>
    <w:lvl w:ilvl="0" w:tplc="0409000F">
      <w:start w:val="1"/>
      <w:numFmt w:val="decimal"/>
      <w:lvlText w:val="%1."/>
      <w:lvlJc w:val="left"/>
      <w:pPr>
        <w:ind w:left="1299" w:hanging="360"/>
      </w:pPr>
    </w:lvl>
    <w:lvl w:ilvl="1" w:tplc="04090019" w:tentative="1">
      <w:start w:val="1"/>
      <w:numFmt w:val="lowerLetter"/>
      <w:lvlText w:val="%2."/>
      <w:lvlJc w:val="left"/>
      <w:pPr>
        <w:ind w:left="2019" w:hanging="360"/>
      </w:pPr>
    </w:lvl>
    <w:lvl w:ilvl="2" w:tplc="0409001B" w:tentative="1">
      <w:start w:val="1"/>
      <w:numFmt w:val="lowerRoman"/>
      <w:lvlText w:val="%3."/>
      <w:lvlJc w:val="right"/>
      <w:pPr>
        <w:ind w:left="2739" w:hanging="180"/>
      </w:pPr>
    </w:lvl>
    <w:lvl w:ilvl="3" w:tplc="0409000F" w:tentative="1">
      <w:start w:val="1"/>
      <w:numFmt w:val="decimal"/>
      <w:lvlText w:val="%4."/>
      <w:lvlJc w:val="left"/>
      <w:pPr>
        <w:ind w:left="3459" w:hanging="360"/>
      </w:pPr>
    </w:lvl>
    <w:lvl w:ilvl="4" w:tplc="04090019" w:tentative="1">
      <w:start w:val="1"/>
      <w:numFmt w:val="lowerLetter"/>
      <w:lvlText w:val="%5."/>
      <w:lvlJc w:val="left"/>
      <w:pPr>
        <w:ind w:left="4179" w:hanging="360"/>
      </w:pPr>
    </w:lvl>
    <w:lvl w:ilvl="5" w:tplc="0409001B" w:tentative="1">
      <w:start w:val="1"/>
      <w:numFmt w:val="lowerRoman"/>
      <w:lvlText w:val="%6."/>
      <w:lvlJc w:val="right"/>
      <w:pPr>
        <w:ind w:left="4899" w:hanging="180"/>
      </w:pPr>
    </w:lvl>
    <w:lvl w:ilvl="6" w:tplc="0409000F" w:tentative="1">
      <w:start w:val="1"/>
      <w:numFmt w:val="decimal"/>
      <w:lvlText w:val="%7."/>
      <w:lvlJc w:val="left"/>
      <w:pPr>
        <w:ind w:left="5619" w:hanging="360"/>
      </w:pPr>
    </w:lvl>
    <w:lvl w:ilvl="7" w:tplc="04090019" w:tentative="1">
      <w:start w:val="1"/>
      <w:numFmt w:val="lowerLetter"/>
      <w:lvlText w:val="%8."/>
      <w:lvlJc w:val="left"/>
      <w:pPr>
        <w:ind w:left="6339" w:hanging="360"/>
      </w:pPr>
    </w:lvl>
    <w:lvl w:ilvl="8" w:tplc="0409001B" w:tentative="1">
      <w:start w:val="1"/>
      <w:numFmt w:val="lowerRoman"/>
      <w:lvlText w:val="%9."/>
      <w:lvlJc w:val="right"/>
      <w:pPr>
        <w:ind w:left="7059" w:hanging="180"/>
      </w:pPr>
    </w:lvl>
  </w:abstractNum>
  <w:abstractNum w:abstractNumId="37">
    <w:nsid w:val="7AFD1472"/>
    <w:multiLevelType w:val="hybridMultilevel"/>
    <w:tmpl w:val="41802182"/>
    <w:lvl w:ilvl="0" w:tplc="D41016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E52037"/>
    <w:multiLevelType w:val="hybridMultilevel"/>
    <w:tmpl w:val="4704E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8"/>
  </w:num>
  <w:num w:numId="4">
    <w:abstractNumId w:val="27"/>
  </w:num>
  <w:num w:numId="5">
    <w:abstractNumId w:val="31"/>
  </w:num>
  <w:num w:numId="6">
    <w:abstractNumId w:val="30"/>
  </w:num>
  <w:num w:numId="7">
    <w:abstractNumId w:val="0"/>
  </w:num>
  <w:num w:numId="8">
    <w:abstractNumId w:val="38"/>
  </w:num>
  <w:num w:numId="9">
    <w:abstractNumId w:val="37"/>
  </w:num>
  <w:num w:numId="10">
    <w:abstractNumId w:val="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
  </w:num>
  <w:num w:numId="15">
    <w:abstractNumId w:val="21"/>
  </w:num>
  <w:num w:numId="16">
    <w:abstractNumId w:val="35"/>
  </w:num>
  <w:num w:numId="17">
    <w:abstractNumId w:val="18"/>
  </w:num>
  <w:num w:numId="18">
    <w:abstractNumId w:val="6"/>
  </w:num>
  <w:num w:numId="19">
    <w:abstractNumId w:val="24"/>
  </w:num>
  <w:num w:numId="20">
    <w:abstractNumId w:val="28"/>
  </w:num>
  <w:num w:numId="21">
    <w:abstractNumId w:val="9"/>
  </w:num>
  <w:num w:numId="22">
    <w:abstractNumId w:val="11"/>
  </w:num>
  <w:num w:numId="23">
    <w:abstractNumId w:val="22"/>
  </w:num>
  <w:num w:numId="24">
    <w:abstractNumId w:val="26"/>
  </w:num>
  <w:num w:numId="25">
    <w:abstractNumId w:val="29"/>
  </w:num>
  <w:num w:numId="26">
    <w:abstractNumId w:val="3"/>
  </w:num>
  <w:num w:numId="27">
    <w:abstractNumId w:val="1"/>
  </w:num>
  <w:num w:numId="28">
    <w:abstractNumId w:val="14"/>
  </w:num>
  <w:num w:numId="29">
    <w:abstractNumId w:val="13"/>
  </w:num>
  <w:num w:numId="30">
    <w:abstractNumId w:val="20"/>
  </w:num>
  <w:num w:numId="31">
    <w:abstractNumId w:val="36"/>
  </w:num>
  <w:num w:numId="32">
    <w:abstractNumId w:val="12"/>
  </w:num>
  <w:num w:numId="33">
    <w:abstractNumId w:val="16"/>
  </w:num>
  <w:num w:numId="34">
    <w:abstractNumId w:val="32"/>
  </w:num>
  <w:num w:numId="35">
    <w:abstractNumId w:val="23"/>
  </w:num>
  <w:num w:numId="36">
    <w:abstractNumId w:val="7"/>
  </w:num>
  <w:num w:numId="37">
    <w:abstractNumId w:val="17"/>
  </w:num>
  <w:num w:numId="38">
    <w:abstractNumId w:val="2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F2D"/>
    <w:rsid w:val="00000B69"/>
    <w:rsid w:val="00000F4F"/>
    <w:rsid w:val="00002291"/>
    <w:rsid w:val="00002D79"/>
    <w:rsid w:val="00005180"/>
    <w:rsid w:val="00005483"/>
    <w:rsid w:val="00007801"/>
    <w:rsid w:val="00011131"/>
    <w:rsid w:val="00013CA1"/>
    <w:rsid w:val="00013D3A"/>
    <w:rsid w:val="00017194"/>
    <w:rsid w:val="00017BB2"/>
    <w:rsid w:val="0002055E"/>
    <w:rsid w:val="000210D7"/>
    <w:rsid w:val="0002209E"/>
    <w:rsid w:val="000237B3"/>
    <w:rsid w:val="00024851"/>
    <w:rsid w:val="000259BC"/>
    <w:rsid w:val="00025EDE"/>
    <w:rsid w:val="000333FE"/>
    <w:rsid w:val="00034B57"/>
    <w:rsid w:val="00034C5D"/>
    <w:rsid w:val="00040D2F"/>
    <w:rsid w:val="00041B07"/>
    <w:rsid w:val="00051E5A"/>
    <w:rsid w:val="000521E1"/>
    <w:rsid w:val="00052523"/>
    <w:rsid w:val="00054299"/>
    <w:rsid w:val="00054351"/>
    <w:rsid w:val="00056746"/>
    <w:rsid w:val="00060357"/>
    <w:rsid w:val="000609FF"/>
    <w:rsid w:val="00062409"/>
    <w:rsid w:val="00063973"/>
    <w:rsid w:val="0006425E"/>
    <w:rsid w:val="00064E69"/>
    <w:rsid w:val="00070A24"/>
    <w:rsid w:val="00083FE0"/>
    <w:rsid w:val="00086649"/>
    <w:rsid w:val="0009002A"/>
    <w:rsid w:val="00090388"/>
    <w:rsid w:val="000908EC"/>
    <w:rsid w:val="00092623"/>
    <w:rsid w:val="00093D85"/>
    <w:rsid w:val="000949E8"/>
    <w:rsid w:val="00095341"/>
    <w:rsid w:val="00097A70"/>
    <w:rsid w:val="000A00EF"/>
    <w:rsid w:val="000A25D2"/>
    <w:rsid w:val="000A50E5"/>
    <w:rsid w:val="000A559F"/>
    <w:rsid w:val="000A5F26"/>
    <w:rsid w:val="000B2D98"/>
    <w:rsid w:val="000B4F84"/>
    <w:rsid w:val="000B787F"/>
    <w:rsid w:val="000B790A"/>
    <w:rsid w:val="000C0809"/>
    <w:rsid w:val="000C299D"/>
    <w:rsid w:val="000C548E"/>
    <w:rsid w:val="000C77C8"/>
    <w:rsid w:val="000C7A88"/>
    <w:rsid w:val="000D30DE"/>
    <w:rsid w:val="000D3FA7"/>
    <w:rsid w:val="000E1F0B"/>
    <w:rsid w:val="000E37E2"/>
    <w:rsid w:val="000E6282"/>
    <w:rsid w:val="000E6CFB"/>
    <w:rsid w:val="000E6F28"/>
    <w:rsid w:val="000F0DF0"/>
    <w:rsid w:val="000F2F7F"/>
    <w:rsid w:val="000F379D"/>
    <w:rsid w:val="0010358E"/>
    <w:rsid w:val="0010531A"/>
    <w:rsid w:val="00107119"/>
    <w:rsid w:val="00110208"/>
    <w:rsid w:val="00110B0C"/>
    <w:rsid w:val="00111F9F"/>
    <w:rsid w:val="001173E7"/>
    <w:rsid w:val="0011785E"/>
    <w:rsid w:val="00117999"/>
    <w:rsid w:val="0012041F"/>
    <w:rsid w:val="00120758"/>
    <w:rsid w:val="00121AD1"/>
    <w:rsid w:val="00121B93"/>
    <w:rsid w:val="00122463"/>
    <w:rsid w:val="001231F7"/>
    <w:rsid w:val="00123D32"/>
    <w:rsid w:val="0012581E"/>
    <w:rsid w:val="0012711F"/>
    <w:rsid w:val="0013059C"/>
    <w:rsid w:val="0013167E"/>
    <w:rsid w:val="00134A8C"/>
    <w:rsid w:val="00137B5E"/>
    <w:rsid w:val="001411EC"/>
    <w:rsid w:val="00141C72"/>
    <w:rsid w:val="00142BCD"/>
    <w:rsid w:val="00144A35"/>
    <w:rsid w:val="0014724D"/>
    <w:rsid w:val="00147CF0"/>
    <w:rsid w:val="00150A5A"/>
    <w:rsid w:val="00151618"/>
    <w:rsid w:val="0015210B"/>
    <w:rsid w:val="001529DA"/>
    <w:rsid w:val="00153C01"/>
    <w:rsid w:val="00155601"/>
    <w:rsid w:val="00157B71"/>
    <w:rsid w:val="00157CE3"/>
    <w:rsid w:val="00157DD7"/>
    <w:rsid w:val="001613F3"/>
    <w:rsid w:val="00161796"/>
    <w:rsid w:val="00163005"/>
    <w:rsid w:val="001646C0"/>
    <w:rsid w:val="0016557B"/>
    <w:rsid w:val="00172B1E"/>
    <w:rsid w:val="00173199"/>
    <w:rsid w:val="0017734A"/>
    <w:rsid w:val="001832CC"/>
    <w:rsid w:val="00183869"/>
    <w:rsid w:val="001876F6"/>
    <w:rsid w:val="001901A4"/>
    <w:rsid w:val="00190FCD"/>
    <w:rsid w:val="00190FEB"/>
    <w:rsid w:val="00191AAE"/>
    <w:rsid w:val="001928E6"/>
    <w:rsid w:val="00192AE2"/>
    <w:rsid w:val="001960B2"/>
    <w:rsid w:val="00196760"/>
    <w:rsid w:val="001A151B"/>
    <w:rsid w:val="001A1E90"/>
    <w:rsid w:val="001A376E"/>
    <w:rsid w:val="001A414D"/>
    <w:rsid w:val="001A71AD"/>
    <w:rsid w:val="001A773B"/>
    <w:rsid w:val="001A7E0E"/>
    <w:rsid w:val="001B30C2"/>
    <w:rsid w:val="001B33EF"/>
    <w:rsid w:val="001B5387"/>
    <w:rsid w:val="001C0A5B"/>
    <w:rsid w:val="001C2A2D"/>
    <w:rsid w:val="001D7E23"/>
    <w:rsid w:val="001E0C85"/>
    <w:rsid w:val="001E7DEA"/>
    <w:rsid w:val="001F2529"/>
    <w:rsid w:val="001F41EA"/>
    <w:rsid w:val="001F572F"/>
    <w:rsid w:val="001F64CB"/>
    <w:rsid w:val="00200153"/>
    <w:rsid w:val="002055B5"/>
    <w:rsid w:val="00205CBF"/>
    <w:rsid w:val="00205F52"/>
    <w:rsid w:val="00211EEA"/>
    <w:rsid w:val="0021315B"/>
    <w:rsid w:val="002146F1"/>
    <w:rsid w:val="00214EFA"/>
    <w:rsid w:val="00215434"/>
    <w:rsid w:val="00215F9D"/>
    <w:rsid w:val="00217356"/>
    <w:rsid w:val="00217746"/>
    <w:rsid w:val="00217B7B"/>
    <w:rsid w:val="00224255"/>
    <w:rsid w:val="00226135"/>
    <w:rsid w:val="002261B1"/>
    <w:rsid w:val="00227F6C"/>
    <w:rsid w:val="00232E05"/>
    <w:rsid w:val="002330F2"/>
    <w:rsid w:val="002334AC"/>
    <w:rsid w:val="00235278"/>
    <w:rsid w:val="00237F38"/>
    <w:rsid w:val="00241B7B"/>
    <w:rsid w:val="00242587"/>
    <w:rsid w:val="00242904"/>
    <w:rsid w:val="0024476F"/>
    <w:rsid w:val="00246BF4"/>
    <w:rsid w:val="00250EC2"/>
    <w:rsid w:val="00250F1D"/>
    <w:rsid w:val="00251246"/>
    <w:rsid w:val="0025162A"/>
    <w:rsid w:val="00252431"/>
    <w:rsid w:val="00252F4B"/>
    <w:rsid w:val="00253EC3"/>
    <w:rsid w:val="0025748D"/>
    <w:rsid w:val="0026131F"/>
    <w:rsid w:val="00270B03"/>
    <w:rsid w:val="00281B91"/>
    <w:rsid w:val="00283548"/>
    <w:rsid w:val="00283E08"/>
    <w:rsid w:val="002869EA"/>
    <w:rsid w:val="00293240"/>
    <w:rsid w:val="0029576C"/>
    <w:rsid w:val="00296319"/>
    <w:rsid w:val="00296F58"/>
    <w:rsid w:val="002A1133"/>
    <w:rsid w:val="002A2430"/>
    <w:rsid w:val="002A2F87"/>
    <w:rsid w:val="002A468A"/>
    <w:rsid w:val="002A4748"/>
    <w:rsid w:val="002A6C9B"/>
    <w:rsid w:val="002B0C82"/>
    <w:rsid w:val="002B3B29"/>
    <w:rsid w:val="002B75BA"/>
    <w:rsid w:val="002C0227"/>
    <w:rsid w:val="002C046C"/>
    <w:rsid w:val="002C1BEA"/>
    <w:rsid w:val="002C361C"/>
    <w:rsid w:val="002D01BF"/>
    <w:rsid w:val="002D57CB"/>
    <w:rsid w:val="002E1936"/>
    <w:rsid w:val="002E47A3"/>
    <w:rsid w:val="002E77F5"/>
    <w:rsid w:val="002F25E2"/>
    <w:rsid w:val="002F4945"/>
    <w:rsid w:val="002F5BA0"/>
    <w:rsid w:val="00301A39"/>
    <w:rsid w:val="00301C71"/>
    <w:rsid w:val="00302397"/>
    <w:rsid w:val="003043E5"/>
    <w:rsid w:val="00306421"/>
    <w:rsid w:val="0030653C"/>
    <w:rsid w:val="00310B89"/>
    <w:rsid w:val="00310FCF"/>
    <w:rsid w:val="003116DF"/>
    <w:rsid w:val="0031245B"/>
    <w:rsid w:val="00315A20"/>
    <w:rsid w:val="00316201"/>
    <w:rsid w:val="00320C76"/>
    <w:rsid w:val="00321519"/>
    <w:rsid w:val="003243EC"/>
    <w:rsid w:val="00324ACB"/>
    <w:rsid w:val="003274DC"/>
    <w:rsid w:val="00327C7B"/>
    <w:rsid w:val="00332BD8"/>
    <w:rsid w:val="00333A45"/>
    <w:rsid w:val="0033440D"/>
    <w:rsid w:val="00334507"/>
    <w:rsid w:val="0033613C"/>
    <w:rsid w:val="00336FCD"/>
    <w:rsid w:val="003372BB"/>
    <w:rsid w:val="0034382F"/>
    <w:rsid w:val="00345AEF"/>
    <w:rsid w:val="00346F9E"/>
    <w:rsid w:val="003509E8"/>
    <w:rsid w:val="00350DA8"/>
    <w:rsid w:val="00356B42"/>
    <w:rsid w:val="0036557A"/>
    <w:rsid w:val="00365E81"/>
    <w:rsid w:val="00367572"/>
    <w:rsid w:val="003719C1"/>
    <w:rsid w:val="00371E03"/>
    <w:rsid w:val="00374F20"/>
    <w:rsid w:val="0037583A"/>
    <w:rsid w:val="00382A48"/>
    <w:rsid w:val="003854FC"/>
    <w:rsid w:val="0039014C"/>
    <w:rsid w:val="00392BE3"/>
    <w:rsid w:val="00394723"/>
    <w:rsid w:val="00397273"/>
    <w:rsid w:val="003A15B6"/>
    <w:rsid w:val="003A387C"/>
    <w:rsid w:val="003A4454"/>
    <w:rsid w:val="003A4712"/>
    <w:rsid w:val="003A4E24"/>
    <w:rsid w:val="003A681E"/>
    <w:rsid w:val="003B4630"/>
    <w:rsid w:val="003B4B0B"/>
    <w:rsid w:val="003B55B1"/>
    <w:rsid w:val="003B70BE"/>
    <w:rsid w:val="003B72CB"/>
    <w:rsid w:val="003C0E0C"/>
    <w:rsid w:val="003C1E03"/>
    <w:rsid w:val="003C20BF"/>
    <w:rsid w:val="003D04B4"/>
    <w:rsid w:val="003D19FA"/>
    <w:rsid w:val="003D2E68"/>
    <w:rsid w:val="003D3070"/>
    <w:rsid w:val="003D70A3"/>
    <w:rsid w:val="003E0DB3"/>
    <w:rsid w:val="003E2C36"/>
    <w:rsid w:val="003E2F52"/>
    <w:rsid w:val="003E3B17"/>
    <w:rsid w:val="003E4AF7"/>
    <w:rsid w:val="003E4E85"/>
    <w:rsid w:val="003E6E37"/>
    <w:rsid w:val="003E6F87"/>
    <w:rsid w:val="003F0CAA"/>
    <w:rsid w:val="003F612C"/>
    <w:rsid w:val="00402F54"/>
    <w:rsid w:val="004037E6"/>
    <w:rsid w:val="0040403F"/>
    <w:rsid w:val="00406C94"/>
    <w:rsid w:val="004109CA"/>
    <w:rsid w:val="00415DD7"/>
    <w:rsid w:val="0042546C"/>
    <w:rsid w:val="004269C5"/>
    <w:rsid w:val="00427693"/>
    <w:rsid w:val="00430F05"/>
    <w:rsid w:val="00432544"/>
    <w:rsid w:val="004349A8"/>
    <w:rsid w:val="00436BAD"/>
    <w:rsid w:val="004376FE"/>
    <w:rsid w:val="00442064"/>
    <w:rsid w:val="00442706"/>
    <w:rsid w:val="00442CB9"/>
    <w:rsid w:val="00442F61"/>
    <w:rsid w:val="00444629"/>
    <w:rsid w:val="00445A51"/>
    <w:rsid w:val="004466B2"/>
    <w:rsid w:val="0044733B"/>
    <w:rsid w:val="004519F5"/>
    <w:rsid w:val="004520D8"/>
    <w:rsid w:val="0045310B"/>
    <w:rsid w:val="004537F8"/>
    <w:rsid w:val="00454150"/>
    <w:rsid w:val="00454D25"/>
    <w:rsid w:val="00460052"/>
    <w:rsid w:val="00463749"/>
    <w:rsid w:val="00464389"/>
    <w:rsid w:val="0046555E"/>
    <w:rsid w:val="00466E4D"/>
    <w:rsid w:val="004674CE"/>
    <w:rsid w:val="0047018E"/>
    <w:rsid w:val="0047085B"/>
    <w:rsid w:val="00473199"/>
    <w:rsid w:val="00475D5F"/>
    <w:rsid w:val="00476E2B"/>
    <w:rsid w:val="00477245"/>
    <w:rsid w:val="0048047D"/>
    <w:rsid w:val="0048186F"/>
    <w:rsid w:val="00483EBD"/>
    <w:rsid w:val="00484094"/>
    <w:rsid w:val="00484638"/>
    <w:rsid w:val="00486611"/>
    <w:rsid w:val="004915AC"/>
    <w:rsid w:val="00491F77"/>
    <w:rsid w:val="004951A9"/>
    <w:rsid w:val="00495B05"/>
    <w:rsid w:val="004A1C4F"/>
    <w:rsid w:val="004A3A1E"/>
    <w:rsid w:val="004A5DAC"/>
    <w:rsid w:val="004B24CD"/>
    <w:rsid w:val="004B26DF"/>
    <w:rsid w:val="004C036C"/>
    <w:rsid w:val="004C0558"/>
    <w:rsid w:val="004C2471"/>
    <w:rsid w:val="004C33B1"/>
    <w:rsid w:val="004C3535"/>
    <w:rsid w:val="004C3EEC"/>
    <w:rsid w:val="004C5CFA"/>
    <w:rsid w:val="004C65D4"/>
    <w:rsid w:val="004D0898"/>
    <w:rsid w:val="004D27F3"/>
    <w:rsid w:val="004D3E51"/>
    <w:rsid w:val="004D521C"/>
    <w:rsid w:val="004D7F70"/>
    <w:rsid w:val="004E385C"/>
    <w:rsid w:val="004E4CD3"/>
    <w:rsid w:val="004E5FA2"/>
    <w:rsid w:val="004E6640"/>
    <w:rsid w:val="004E73AE"/>
    <w:rsid w:val="004E7EB1"/>
    <w:rsid w:val="004F088A"/>
    <w:rsid w:val="004F4AF5"/>
    <w:rsid w:val="004F51F5"/>
    <w:rsid w:val="004F5BDE"/>
    <w:rsid w:val="004F7A96"/>
    <w:rsid w:val="004F7B7B"/>
    <w:rsid w:val="005006F5"/>
    <w:rsid w:val="00502702"/>
    <w:rsid w:val="005027A6"/>
    <w:rsid w:val="00502A4C"/>
    <w:rsid w:val="0050635D"/>
    <w:rsid w:val="00506AE9"/>
    <w:rsid w:val="00510D6A"/>
    <w:rsid w:val="00513293"/>
    <w:rsid w:val="00516577"/>
    <w:rsid w:val="005229CD"/>
    <w:rsid w:val="00522E91"/>
    <w:rsid w:val="00524C9F"/>
    <w:rsid w:val="0053310F"/>
    <w:rsid w:val="00533530"/>
    <w:rsid w:val="0053579E"/>
    <w:rsid w:val="00535A45"/>
    <w:rsid w:val="0053627A"/>
    <w:rsid w:val="00537C30"/>
    <w:rsid w:val="0054011F"/>
    <w:rsid w:val="00540295"/>
    <w:rsid w:val="005419BE"/>
    <w:rsid w:val="00544AA6"/>
    <w:rsid w:val="00553B64"/>
    <w:rsid w:val="0055608E"/>
    <w:rsid w:val="005605F0"/>
    <w:rsid w:val="005610F8"/>
    <w:rsid w:val="005628CC"/>
    <w:rsid w:val="00563CF1"/>
    <w:rsid w:val="00564DDC"/>
    <w:rsid w:val="00572ACF"/>
    <w:rsid w:val="0057342E"/>
    <w:rsid w:val="00577B5A"/>
    <w:rsid w:val="00581EFA"/>
    <w:rsid w:val="00583031"/>
    <w:rsid w:val="005864E1"/>
    <w:rsid w:val="00592ACE"/>
    <w:rsid w:val="005952B3"/>
    <w:rsid w:val="005959EB"/>
    <w:rsid w:val="005959F5"/>
    <w:rsid w:val="00595E78"/>
    <w:rsid w:val="00596C36"/>
    <w:rsid w:val="005A0C90"/>
    <w:rsid w:val="005A3361"/>
    <w:rsid w:val="005A3D27"/>
    <w:rsid w:val="005A4666"/>
    <w:rsid w:val="005A62E9"/>
    <w:rsid w:val="005B038F"/>
    <w:rsid w:val="005B1936"/>
    <w:rsid w:val="005B3F22"/>
    <w:rsid w:val="005C065E"/>
    <w:rsid w:val="005C0678"/>
    <w:rsid w:val="005C512F"/>
    <w:rsid w:val="005D55F0"/>
    <w:rsid w:val="005D7A36"/>
    <w:rsid w:val="005E4CCE"/>
    <w:rsid w:val="005E4DD6"/>
    <w:rsid w:val="005E6FF7"/>
    <w:rsid w:val="005F2127"/>
    <w:rsid w:val="005F29E7"/>
    <w:rsid w:val="005F4B29"/>
    <w:rsid w:val="005F6C2E"/>
    <w:rsid w:val="00602066"/>
    <w:rsid w:val="006031B9"/>
    <w:rsid w:val="00603357"/>
    <w:rsid w:val="00603D8B"/>
    <w:rsid w:val="00604D3D"/>
    <w:rsid w:val="00604D86"/>
    <w:rsid w:val="006071D9"/>
    <w:rsid w:val="00611459"/>
    <w:rsid w:val="0061231E"/>
    <w:rsid w:val="006151B5"/>
    <w:rsid w:val="0061557F"/>
    <w:rsid w:val="006159B8"/>
    <w:rsid w:val="00616412"/>
    <w:rsid w:val="006177D1"/>
    <w:rsid w:val="006200A9"/>
    <w:rsid w:val="00624238"/>
    <w:rsid w:val="00630DF9"/>
    <w:rsid w:val="00632081"/>
    <w:rsid w:val="00636B35"/>
    <w:rsid w:val="006373D6"/>
    <w:rsid w:val="00641B24"/>
    <w:rsid w:val="00642C8B"/>
    <w:rsid w:val="006432D9"/>
    <w:rsid w:val="00643478"/>
    <w:rsid w:val="0064551B"/>
    <w:rsid w:val="00646AC9"/>
    <w:rsid w:val="00650D82"/>
    <w:rsid w:val="00652E99"/>
    <w:rsid w:val="006555DC"/>
    <w:rsid w:val="00655B41"/>
    <w:rsid w:val="00657117"/>
    <w:rsid w:val="00662CA4"/>
    <w:rsid w:val="00663D1C"/>
    <w:rsid w:val="00664B07"/>
    <w:rsid w:val="006660E8"/>
    <w:rsid w:val="00670754"/>
    <w:rsid w:val="00671651"/>
    <w:rsid w:val="00672D9D"/>
    <w:rsid w:val="00673A1B"/>
    <w:rsid w:val="00676E3C"/>
    <w:rsid w:val="00682B8A"/>
    <w:rsid w:val="00686EFF"/>
    <w:rsid w:val="00687345"/>
    <w:rsid w:val="00687C4D"/>
    <w:rsid w:val="006900D7"/>
    <w:rsid w:val="00690358"/>
    <w:rsid w:val="006970A5"/>
    <w:rsid w:val="006A30E2"/>
    <w:rsid w:val="006A34FE"/>
    <w:rsid w:val="006A421E"/>
    <w:rsid w:val="006A46BC"/>
    <w:rsid w:val="006A48CF"/>
    <w:rsid w:val="006B1191"/>
    <w:rsid w:val="006B3557"/>
    <w:rsid w:val="006B5398"/>
    <w:rsid w:val="006B5846"/>
    <w:rsid w:val="006B5D04"/>
    <w:rsid w:val="006D1D23"/>
    <w:rsid w:val="006D53AB"/>
    <w:rsid w:val="006E1C6D"/>
    <w:rsid w:val="006E5009"/>
    <w:rsid w:val="006F0889"/>
    <w:rsid w:val="006F3140"/>
    <w:rsid w:val="006F64E7"/>
    <w:rsid w:val="00700217"/>
    <w:rsid w:val="007009E3"/>
    <w:rsid w:val="00700BCC"/>
    <w:rsid w:val="007065F5"/>
    <w:rsid w:val="00716E90"/>
    <w:rsid w:val="00716F3A"/>
    <w:rsid w:val="0072255D"/>
    <w:rsid w:val="00727671"/>
    <w:rsid w:val="00727D0D"/>
    <w:rsid w:val="00730F46"/>
    <w:rsid w:val="00730F8D"/>
    <w:rsid w:val="00731E95"/>
    <w:rsid w:val="00734240"/>
    <w:rsid w:val="007348F0"/>
    <w:rsid w:val="007351A3"/>
    <w:rsid w:val="007410FF"/>
    <w:rsid w:val="00741622"/>
    <w:rsid w:val="00742ADC"/>
    <w:rsid w:val="00743DE7"/>
    <w:rsid w:val="0074576C"/>
    <w:rsid w:val="007463BF"/>
    <w:rsid w:val="0074647F"/>
    <w:rsid w:val="00746F1F"/>
    <w:rsid w:val="007517DC"/>
    <w:rsid w:val="00751922"/>
    <w:rsid w:val="007529FD"/>
    <w:rsid w:val="00754DFB"/>
    <w:rsid w:val="0075656F"/>
    <w:rsid w:val="00762509"/>
    <w:rsid w:val="00762AA4"/>
    <w:rsid w:val="00762D1F"/>
    <w:rsid w:val="0077022C"/>
    <w:rsid w:val="00773610"/>
    <w:rsid w:val="00774284"/>
    <w:rsid w:val="00776019"/>
    <w:rsid w:val="00780746"/>
    <w:rsid w:val="007831AA"/>
    <w:rsid w:val="007832A1"/>
    <w:rsid w:val="00783BAD"/>
    <w:rsid w:val="007858B2"/>
    <w:rsid w:val="00786026"/>
    <w:rsid w:val="00786D94"/>
    <w:rsid w:val="00787784"/>
    <w:rsid w:val="00787A95"/>
    <w:rsid w:val="00791FB0"/>
    <w:rsid w:val="0079237C"/>
    <w:rsid w:val="00793496"/>
    <w:rsid w:val="00793E6B"/>
    <w:rsid w:val="007B0414"/>
    <w:rsid w:val="007B1634"/>
    <w:rsid w:val="007B3594"/>
    <w:rsid w:val="007B3F64"/>
    <w:rsid w:val="007B4715"/>
    <w:rsid w:val="007B62BA"/>
    <w:rsid w:val="007C12CF"/>
    <w:rsid w:val="007C3124"/>
    <w:rsid w:val="007C3D8B"/>
    <w:rsid w:val="007C5AD9"/>
    <w:rsid w:val="007D3F92"/>
    <w:rsid w:val="007D5837"/>
    <w:rsid w:val="007E2756"/>
    <w:rsid w:val="007E5226"/>
    <w:rsid w:val="007F0D79"/>
    <w:rsid w:val="007F13FD"/>
    <w:rsid w:val="007F22AA"/>
    <w:rsid w:val="007F23F3"/>
    <w:rsid w:val="007F308B"/>
    <w:rsid w:val="007F59F1"/>
    <w:rsid w:val="0080042D"/>
    <w:rsid w:val="00801223"/>
    <w:rsid w:val="00802E8B"/>
    <w:rsid w:val="0080334E"/>
    <w:rsid w:val="0081223D"/>
    <w:rsid w:val="00812C04"/>
    <w:rsid w:val="00815B0D"/>
    <w:rsid w:val="008208F9"/>
    <w:rsid w:val="008217D0"/>
    <w:rsid w:val="00824EB6"/>
    <w:rsid w:val="00824F4D"/>
    <w:rsid w:val="00825D62"/>
    <w:rsid w:val="008304B1"/>
    <w:rsid w:val="00830746"/>
    <w:rsid w:val="00837151"/>
    <w:rsid w:val="00840094"/>
    <w:rsid w:val="008403C7"/>
    <w:rsid w:val="0084339A"/>
    <w:rsid w:val="00844481"/>
    <w:rsid w:val="008473DA"/>
    <w:rsid w:val="00847D7E"/>
    <w:rsid w:val="00853889"/>
    <w:rsid w:val="00854BB6"/>
    <w:rsid w:val="00861F02"/>
    <w:rsid w:val="00862EC6"/>
    <w:rsid w:val="0086319D"/>
    <w:rsid w:val="00865E3A"/>
    <w:rsid w:val="0086643D"/>
    <w:rsid w:val="008678FB"/>
    <w:rsid w:val="00870FFF"/>
    <w:rsid w:val="00871CB8"/>
    <w:rsid w:val="008741BA"/>
    <w:rsid w:val="00875347"/>
    <w:rsid w:val="0087596E"/>
    <w:rsid w:val="00875E2D"/>
    <w:rsid w:val="008800C7"/>
    <w:rsid w:val="00883E94"/>
    <w:rsid w:val="008852EA"/>
    <w:rsid w:val="00885BE8"/>
    <w:rsid w:val="00886865"/>
    <w:rsid w:val="00887015"/>
    <w:rsid w:val="0088797B"/>
    <w:rsid w:val="00890E8D"/>
    <w:rsid w:val="00891D4F"/>
    <w:rsid w:val="008A060C"/>
    <w:rsid w:val="008A2A53"/>
    <w:rsid w:val="008A3300"/>
    <w:rsid w:val="008A4AE9"/>
    <w:rsid w:val="008B0E9E"/>
    <w:rsid w:val="008B2D8C"/>
    <w:rsid w:val="008B4FAC"/>
    <w:rsid w:val="008B5271"/>
    <w:rsid w:val="008B7C5A"/>
    <w:rsid w:val="008C028D"/>
    <w:rsid w:val="008C3CF5"/>
    <w:rsid w:val="008C514F"/>
    <w:rsid w:val="008C74B9"/>
    <w:rsid w:val="008C7BD9"/>
    <w:rsid w:val="008D2C3A"/>
    <w:rsid w:val="008D444B"/>
    <w:rsid w:val="008D5E84"/>
    <w:rsid w:val="008E0EC6"/>
    <w:rsid w:val="008E2835"/>
    <w:rsid w:val="008E3E5D"/>
    <w:rsid w:val="008E4DB8"/>
    <w:rsid w:val="008F08A8"/>
    <w:rsid w:val="008F0B27"/>
    <w:rsid w:val="008F1EA5"/>
    <w:rsid w:val="008F1F8C"/>
    <w:rsid w:val="008F35D9"/>
    <w:rsid w:val="008F6145"/>
    <w:rsid w:val="00900311"/>
    <w:rsid w:val="009007D1"/>
    <w:rsid w:val="00901532"/>
    <w:rsid w:val="00901708"/>
    <w:rsid w:val="0090435B"/>
    <w:rsid w:val="00905FC2"/>
    <w:rsid w:val="009078A6"/>
    <w:rsid w:val="009126C1"/>
    <w:rsid w:val="00921AFD"/>
    <w:rsid w:val="009267CA"/>
    <w:rsid w:val="009268BE"/>
    <w:rsid w:val="0092722D"/>
    <w:rsid w:val="00927761"/>
    <w:rsid w:val="0093190B"/>
    <w:rsid w:val="009333E6"/>
    <w:rsid w:val="0093387D"/>
    <w:rsid w:val="009357D4"/>
    <w:rsid w:val="00937755"/>
    <w:rsid w:val="00937D7E"/>
    <w:rsid w:val="00941407"/>
    <w:rsid w:val="00942F43"/>
    <w:rsid w:val="00943ACD"/>
    <w:rsid w:val="00946B26"/>
    <w:rsid w:val="009476B5"/>
    <w:rsid w:val="00947969"/>
    <w:rsid w:val="009535F9"/>
    <w:rsid w:val="00953979"/>
    <w:rsid w:val="00960B7A"/>
    <w:rsid w:val="00961E3E"/>
    <w:rsid w:val="009674F4"/>
    <w:rsid w:val="00973EA8"/>
    <w:rsid w:val="009741B8"/>
    <w:rsid w:val="00974894"/>
    <w:rsid w:val="00980D66"/>
    <w:rsid w:val="009836AB"/>
    <w:rsid w:val="009838FB"/>
    <w:rsid w:val="00984443"/>
    <w:rsid w:val="00987CD9"/>
    <w:rsid w:val="009946F1"/>
    <w:rsid w:val="00997395"/>
    <w:rsid w:val="009A156C"/>
    <w:rsid w:val="009A36CE"/>
    <w:rsid w:val="009A3D2E"/>
    <w:rsid w:val="009A4F1B"/>
    <w:rsid w:val="009A65F0"/>
    <w:rsid w:val="009B44D4"/>
    <w:rsid w:val="009B5C2A"/>
    <w:rsid w:val="009C0079"/>
    <w:rsid w:val="009C24ED"/>
    <w:rsid w:val="009C48F9"/>
    <w:rsid w:val="009C5D18"/>
    <w:rsid w:val="009D19F1"/>
    <w:rsid w:val="009D1C11"/>
    <w:rsid w:val="009D4F76"/>
    <w:rsid w:val="009D560C"/>
    <w:rsid w:val="009D62B3"/>
    <w:rsid w:val="009E2652"/>
    <w:rsid w:val="009E338F"/>
    <w:rsid w:val="009E6F88"/>
    <w:rsid w:val="009E7937"/>
    <w:rsid w:val="009F0ADB"/>
    <w:rsid w:val="009F137E"/>
    <w:rsid w:val="009F1EA3"/>
    <w:rsid w:val="009F3E71"/>
    <w:rsid w:val="009F4B87"/>
    <w:rsid w:val="009F4D23"/>
    <w:rsid w:val="00A010E1"/>
    <w:rsid w:val="00A03A14"/>
    <w:rsid w:val="00A06AF6"/>
    <w:rsid w:val="00A11FB3"/>
    <w:rsid w:val="00A1370F"/>
    <w:rsid w:val="00A14189"/>
    <w:rsid w:val="00A2169C"/>
    <w:rsid w:val="00A24817"/>
    <w:rsid w:val="00A24837"/>
    <w:rsid w:val="00A301F9"/>
    <w:rsid w:val="00A37057"/>
    <w:rsid w:val="00A37974"/>
    <w:rsid w:val="00A4039D"/>
    <w:rsid w:val="00A40D79"/>
    <w:rsid w:val="00A41EBC"/>
    <w:rsid w:val="00A4214E"/>
    <w:rsid w:val="00A42F5D"/>
    <w:rsid w:val="00A4627D"/>
    <w:rsid w:val="00A61C90"/>
    <w:rsid w:val="00A648D5"/>
    <w:rsid w:val="00A65CC5"/>
    <w:rsid w:val="00A71352"/>
    <w:rsid w:val="00A716C7"/>
    <w:rsid w:val="00A72B1B"/>
    <w:rsid w:val="00A80B89"/>
    <w:rsid w:val="00A84E3F"/>
    <w:rsid w:val="00A85C49"/>
    <w:rsid w:val="00A86000"/>
    <w:rsid w:val="00A86AFD"/>
    <w:rsid w:val="00A87880"/>
    <w:rsid w:val="00A9319E"/>
    <w:rsid w:val="00A95828"/>
    <w:rsid w:val="00A96CCA"/>
    <w:rsid w:val="00A96E44"/>
    <w:rsid w:val="00AA0D63"/>
    <w:rsid w:val="00AA106B"/>
    <w:rsid w:val="00AA1543"/>
    <w:rsid w:val="00AA206F"/>
    <w:rsid w:val="00AA2607"/>
    <w:rsid w:val="00AA783E"/>
    <w:rsid w:val="00AB0FEE"/>
    <w:rsid w:val="00AB0FF6"/>
    <w:rsid w:val="00AB2EAF"/>
    <w:rsid w:val="00AB3C5A"/>
    <w:rsid w:val="00AB4685"/>
    <w:rsid w:val="00AC1754"/>
    <w:rsid w:val="00AC1763"/>
    <w:rsid w:val="00AC4202"/>
    <w:rsid w:val="00AC4C30"/>
    <w:rsid w:val="00AD02BE"/>
    <w:rsid w:val="00AD0D67"/>
    <w:rsid w:val="00AD1501"/>
    <w:rsid w:val="00AD2074"/>
    <w:rsid w:val="00AD21DE"/>
    <w:rsid w:val="00AD31C5"/>
    <w:rsid w:val="00AD4632"/>
    <w:rsid w:val="00AD4A4D"/>
    <w:rsid w:val="00AD59B1"/>
    <w:rsid w:val="00AD640B"/>
    <w:rsid w:val="00AD6501"/>
    <w:rsid w:val="00AE12AC"/>
    <w:rsid w:val="00AE150D"/>
    <w:rsid w:val="00AE1DC1"/>
    <w:rsid w:val="00AE31B5"/>
    <w:rsid w:val="00AE34CC"/>
    <w:rsid w:val="00AE48D7"/>
    <w:rsid w:val="00AE50DF"/>
    <w:rsid w:val="00AE6232"/>
    <w:rsid w:val="00AE7F83"/>
    <w:rsid w:val="00AF1112"/>
    <w:rsid w:val="00AF6336"/>
    <w:rsid w:val="00AF6BCD"/>
    <w:rsid w:val="00B00EFD"/>
    <w:rsid w:val="00B04DB7"/>
    <w:rsid w:val="00B07C7E"/>
    <w:rsid w:val="00B12317"/>
    <w:rsid w:val="00B1267F"/>
    <w:rsid w:val="00B12922"/>
    <w:rsid w:val="00B134DD"/>
    <w:rsid w:val="00B13A0F"/>
    <w:rsid w:val="00B13A52"/>
    <w:rsid w:val="00B15837"/>
    <w:rsid w:val="00B15B4D"/>
    <w:rsid w:val="00B16C87"/>
    <w:rsid w:val="00B17662"/>
    <w:rsid w:val="00B17D15"/>
    <w:rsid w:val="00B224B5"/>
    <w:rsid w:val="00B2454B"/>
    <w:rsid w:val="00B26146"/>
    <w:rsid w:val="00B264F8"/>
    <w:rsid w:val="00B26CA6"/>
    <w:rsid w:val="00B33418"/>
    <w:rsid w:val="00B33835"/>
    <w:rsid w:val="00B34FAB"/>
    <w:rsid w:val="00B35D77"/>
    <w:rsid w:val="00B36FA9"/>
    <w:rsid w:val="00B40327"/>
    <w:rsid w:val="00B42E41"/>
    <w:rsid w:val="00B4645C"/>
    <w:rsid w:val="00B53394"/>
    <w:rsid w:val="00B53785"/>
    <w:rsid w:val="00B544AF"/>
    <w:rsid w:val="00B54964"/>
    <w:rsid w:val="00B56E0E"/>
    <w:rsid w:val="00B612AA"/>
    <w:rsid w:val="00B624CD"/>
    <w:rsid w:val="00B62D59"/>
    <w:rsid w:val="00B64C80"/>
    <w:rsid w:val="00B65334"/>
    <w:rsid w:val="00B65603"/>
    <w:rsid w:val="00B665CE"/>
    <w:rsid w:val="00B66C72"/>
    <w:rsid w:val="00B67026"/>
    <w:rsid w:val="00B67F39"/>
    <w:rsid w:val="00B70596"/>
    <w:rsid w:val="00B715BD"/>
    <w:rsid w:val="00B75EB4"/>
    <w:rsid w:val="00B75FBC"/>
    <w:rsid w:val="00B76942"/>
    <w:rsid w:val="00B8015A"/>
    <w:rsid w:val="00B80AE0"/>
    <w:rsid w:val="00B80C60"/>
    <w:rsid w:val="00B80CF0"/>
    <w:rsid w:val="00B8258A"/>
    <w:rsid w:val="00B83224"/>
    <w:rsid w:val="00B84C67"/>
    <w:rsid w:val="00B87207"/>
    <w:rsid w:val="00B90B7C"/>
    <w:rsid w:val="00B9260A"/>
    <w:rsid w:val="00B93B05"/>
    <w:rsid w:val="00B949CF"/>
    <w:rsid w:val="00B95CD7"/>
    <w:rsid w:val="00B9663B"/>
    <w:rsid w:val="00B974E5"/>
    <w:rsid w:val="00BA1284"/>
    <w:rsid w:val="00BA33EE"/>
    <w:rsid w:val="00BA571E"/>
    <w:rsid w:val="00BA59BE"/>
    <w:rsid w:val="00BB1A8A"/>
    <w:rsid w:val="00BB2B7A"/>
    <w:rsid w:val="00BB4020"/>
    <w:rsid w:val="00BB404C"/>
    <w:rsid w:val="00BB61A6"/>
    <w:rsid w:val="00BC1242"/>
    <w:rsid w:val="00BC4A20"/>
    <w:rsid w:val="00BC67AA"/>
    <w:rsid w:val="00BE25D1"/>
    <w:rsid w:val="00BE4B4F"/>
    <w:rsid w:val="00BE5CFD"/>
    <w:rsid w:val="00BF05DB"/>
    <w:rsid w:val="00BF32BC"/>
    <w:rsid w:val="00C0247B"/>
    <w:rsid w:val="00C02D1A"/>
    <w:rsid w:val="00C02E5E"/>
    <w:rsid w:val="00C03428"/>
    <w:rsid w:val="00C03883"/>
    <w:rsid w:val="00C0457E"/>
    <w:rsid w:val="00C047DA"/>
    <w:rsid w:val="00C05A84"/>
    <w:rsid w:val="00C07C61"/>
    <w:rsid w:val="00C10BC5"/>
    <w:rsid w:val="00C122C5"/>
    <w:rsid w:val="00C12F18"/>
    <w:rsid w:val="00C138B5"/>
    <w:rsid w:val="00C13C19"/>
    <w:rsid w:val="00C14EE5"/>
    <w:rsid w:val="00C167B2"/>
    <w:rsid w:val="00C20657"/>
    <w:rsid w:val="00C2406C"/>
    <w:rsid w:val="00C248E2"/>
    <w:rsid w:val="00C26F2C"/>
    <w:rsid w:val="00C276AC"/>
    <w:rsid w:val="00C2785C"/>
    <w:rsid w:val="00C30F98"/>
    <w:rsid w:val="00C3236E"/>
    <w:rsid w:val="00C33E2F"/>
    <w:rsid w:val="00C35E6B"/>
    <w:rsid w:val="00C403BB"/>
    <w:rsid w:val="00C41D5F"/>
    <w:rsid w:val="00C44943"/>
    <w:rsid w:val="00C4608A"/>
    <w:rsid w:val="00C52311"/>
    <w:rsid w:val="00C55544"/>
    <w:rsid w:val="00C62BFF"/>
    <w:rsid w:val="00C63BC3"/>
    <w:rsid w:val="00C65D2B"/>
    <w:rsid w:val="00C66253"/>
    <w:rsid w:val="00C705E2"/>
    <w:rsid w:val="00C709BB"/>
    <w:rsid w:val="00C72A15"/>
    <w:rsid w:val="00C76794"/>
    <w:rsid w:val="00C76E1D"/>
    <w:rsid w:val="00C92A24"/>
    <w:rsid w:val="00C94318"/>
    <w:rsid w:val="00C96999"/>
    <w:rsid w:val="00C96D5C"/>
    <w:rsid w:val="00CA2EAD"/>
    <w:rsid w:val="00CA48EA"/>
    <w:rsid w:val="00CB1A2A"/>
    <w:rsid w:val="00CB281F"/>
    <w:rsid w:val="00CB2A3F"/>
    <w:rsid w:val="00CB7B3D"/>
    <w:rsid w:val="00CC1BBD"/>
    <w:rsid w:val="00CC3C2E"/>
    <w:rsid w:val="00CC4C82"/>
    <w:rsid w:val="00CC5469"/>
    <w:rsid w:val="00CC5552"/>
    <w:rsid w:val="00CC58E7"/>
    <w:rsid w:val="00CC592E"/>
    <w:rsid w:val="00CC5B0B"/>
    <w:rsid w:val="00CC661B"/>
    <w:rsid w:val="00CC6799"/>
    <w:rsid w:val="00CD09F7"/>
    <w:rsid w:val="00CD0C27"/>
    <w:rsid w:val="00CD1B65"/>
    <w:rsid w:val="00CD3DC7"/>
    <w:rsid w:val="00CE021F"/>
    <w:rsid w:val="00CE0C87"/>
    <w:rsid w:val="00CE166B"/>
    <w:rsid w:val="00CE2A3A"/>
    <w:rsid w:val="00CE2C92"/>
    <w:rsid w:val="00CE2D6F"/>
    <w:rsid w:val="00CE5AC4"/>
    <w:rsid w:val="00CE7F71"/>
    <w:rsid w:val="00CF0B5E"/>
    <w:rsid w:val="00CF55DA"/>
    <w:rsid w:val="00CF6115"/>
    <w:rsid w:val="00CF7627"/>
    <w:rsid w:val="00CF7D0A"/>
    <w:rsid w:val="00D006E2"/>
    <w:rsid w:val="00D00D80"/>
    <w:rsid w:val="00D01574"/>
    <w:rsid w:val="00D02513"/>
    <w:rsid w:val="00D04170"/>
    <w:rsid w:val="00D04735"/>
    <w:rsid w:val="00D118D9"/>
    <w:rsid w:val="00D1245A"/>
    <w:rsid w:val="00D13CF5"/>
    <w:rsid w:val="00D15D61"/>
    <w:rsid w:val="00D20A8E"/>
    <w:rsid w:val="00D20F37"/>
    <w:rsid w:val="00D22722"/>
    <w:rsid w:val="00D23223"/>
    <w:rsid w:val="00D25C21"/>
    <w:rsid w:val="00D26581"/>
    <w:rsid w:val="00D270B0"/>
    <w:rsid w:val="00D32ED2"/>
    <w:rsid w:val="00D331D7"/>
    <w:rsid w:val="00D33E4E"/>
    <w:rsid w:val="00D34960"/>
    <w:rsid w:val="00D3581A"/>
    <w:rsid w:val="00D37BF7"/>
    <w:rsid w:val="00D4756E"/>
    <w:rsid w:val="00D47DB8"/>
    <w:rsid w:val="00D50248"/>
    <w:rsid w:val="00D51CE7"/>
    <w:rsid w:val="00D566B1"/>
    <w:rsid w:val="00D576CA"/>
    <w:rsid w:val="00D6001E"/>
    <w:rsid w:val="00D615F3"/>
    <w:rsid w:val="00D6242F"/>
    <w:rsid w:val="00D64044"/>
    <w:rsid w:val="00D65451"/>
    <w:rsid w:val="00D673AC"/>
    <w:rsid w:val="00D67EB6"/>
    <w:rsid w:val="00D70BD1"/>
    <w:rsid w:val="00D7156A"/>
    <w:rsid w:val="00D72303"/>
    <w:rsid w:val="00D7441F"/>
    <w:rsid w:val="00D7459B"/>
    <w:rsid w:val="00D747EC"/>
    <w:rsid w:val="00D750D3"/>
    <w:rsid w:val="00D76784"/>
    <w:rsid w:val="00D77F23"/>
    <w:rsid w:val="00D8351D"/>
    <w:rsid w:val="00D83692"/>
    <w:rsid w:val="00D8429A"/>
    <w:rsid w:val="00D8648D"/>
    <w:rsid w:val="00D87522"/>
    <w:rsid w:val="00D87585"/>
    <w:rsid w:val="00DA0E21"/>
    <w:rsid w:val="00DA1A22"/>
    <w:rsid w:val="00DA1FE9"/>
    <w:rsid w:val="00DA73E0"/>
    <w:rsid w:val="00DB0426"/>
    <w:rsid w:val="00DB060F"/>
    <w:rsid w:val="00DB2E9A"/>
    <w:rsid w:val="00DB6A2C"/>
    <w:rsid w:val="00DB6BA3"/>
    <w:rsid w:val="00DC1534"/>
    <w:rsid w:val="00DC3F79"/>
    <w:rsid w:val="00DC509E"/>
    <w:rsid w:val="00DC753C"/>
    <w:rsid w:val="00DD0F7F"/>
    <w:rsid w:val="00DD0F97"/>
    <w:rsid w:val="00DD390D"/>
    <w:rsid w:val="00DD59C7"/>
    <w:rsid w:val="00DD6C56"/>
    <w:rsid w:val="00DD7686"/>
    <w:rsid w:val="00DD7F1C"/>
    <w:rsid w:val="00DE3CED"/>
    <w:rsid w:val="00DE5ADC"/>
    <w:rsid w:val="00DE5BFE"/>
    <w:rsid w:val="00DF017A"/>
    <w:rsid w:val="00DF15F0"/>
    <w:rsid w:val="00DF2FF3"/>
    <w:rsid w:val="00DF35EF"/>
    <w:rsid w:val="00DF3D78"/>
    <w:rsid w:val="00DF6850"/>
    <w:rsid w:val="00DF6C8C"/>
    <w:rsid w:val="00DF7D73"/>
    <w:rsid w:val="00E00792"/>
    <w:rsid w:val="00E00FB6"/>
    <w:rsid w:val="00E01047"/>
    <w:rsid w:val="00E047F8"/>
    <w:rsid w:val="00E107EF"/>
    <w:rsid w:val="00E11318"/>
    <w:rsid w:val="00E11F06"/>
    <w:rsid w:val="00E12129"/>
    <w:rsid w:val="00E1295A"/>
    <w:rsid w:val="00E13B20"/>
    <w:rsid w:val="00E155BD"/>
    <w:rsid w:val="00E1734E"/>
    <w:rsid w:val="00E2068D"/>
    <w:rsid w:val="00E235B0"/>
    <w:rsid w:val="00E248B8"/>
    <w:rsid w:val="00E25BF4"/>
    <w:rsid w:val="00E26695"/>
    <w:rsid w:val="00E27C98"/>
    <w:rsid w:val="00E3124C"/>
    <w:rsid w:val="00E34688"/>
    <w:rsid w:val="00E36E3D"/>
    <w:rsid w:val="00E36F78"/>
    <w:rsid w:val="00E41ED6"/>
    <w:rsid w:val="00E422F6"/>
    <w:rsid w:val="00E47A77"/>
    <w:rsid w:val="00E50BB9"/>
    <w:rsid w:val="00E51675"/>
    <w:rsid w:val="00E520AC"/>
    <w:rsid w:val="00E55F05"/>
    <w:rsid w:val="00E614E6"/>
    <w:rsid w:val="00E6288A"/>
    <w:rsid w:val="00E65874"/>
    <w:rsid w:val="00E6618C"/>
    <w:rsid w:val="00E67948"/>
    <w:rsid w:val="00E7011E"/>
    <w:rsid w:val="00E70BC5"/>
    <w:rsid w:val="00E80082"/>
    <w:rsid w:val="00E80660"/>
    <w:rsid w:val="00E83BCC"/>
    <w:rsid w:val="00E85B8A"/>
    <w:rsid w:val="00E860A7"/>
    <w:rsid w:val="00E869A1"/>
    <w:rsid w:val="00E91E7C"/>
    <w:rsid w:val="00E923DD"/>
    <w:rsid w:val="00E94C8D"/>
    <w:rsid w:val="00E94D59"/>
    <w:rsid w:val="00E9680B"/>
    <w:rsid w:val="00E96A80"/>
    <w:rsid w:val="00EA3CCD"/>
    <w:rsid w:val="00EA5244"/>
    <w:rsid w:val="00EA52A0"/>
    <w:rsid w:val="00EA56F8"/>
    <w:rsid w:val="00EA5A14"/>
    <w:rsid w:val="00EA7ACE"/>
    <w:rsid w:val="00EA7AEC"/>
    <w:rsid w:val="00EB08B1"/>
    <w:rsid w:val="00EB0B59"/>
    <w:rsid w:val="00EB1351"/>
    <w:rsid w:val="00EB3AFE"/>
    <w:rsid w:val="00EB502D"/>
    <w:rsid w:val="00EB7167"/>
    <w:rsid w:val="00EB7CB8"/>
    <w:rsid w:val="00EC0B72"/>
    <w:rsid w:val="00EC1351"/>
    <w:rsid w:val="00EC3B3F"/>
    <w:rsid w:val="00EC3F2D"/>
    <w:rsid w:val="00EC7BA4"/>
    <w:rsid w:val="00ED0B4F"/>
    <w:rsid w:val="00ED1CD8"/>
    <w:rsid w:val="00ED21BF"/>
    <w:rsid w:val="00ED21DC"/>
    <w:rsid w:val="00ED5793"/>
    <w:rsid w:val="00ED7456"/>
    <w:rsid w:val="00EE41DC"/>
    <w:rsid w:val="00EE69AB"/>
    <w:rsid w:val="00EF086D"/>
    <w:rsid w:val="00EF0957"/>
    <w:rsid w:val="00EF6960"/>
    <w:rsid w:val="00F03B08"/>
    <w:rsid w:val="00F06B96"/>
    <w:rsid w:val="00F07273"/>
    <w:rsid w:val="00F112D4"/>
    <w:rsid w:val="00F2227E"/>
    <w:rsid w:val="00F264B7"/>
    <w:rsid w:val="00F26B92"/>
    <w:rsid w:val="00F272DD"/>
    <w:rsid w:val="00F27429"/>
    <w:rsid w:val="00F30E03"/>
    <w:rsid w:val="00F314AA"/>
    <w:rsid w:val="00F34C7A"/>
    <w:rsid w:val="00F35931"/>
    <w:rsid w:val="00F363BF"/>
    <w:rsid w:val="00F36E3E"/>
    <w:rsid w:val="00F42755"/>
    <w:rsid w:val="00F430B9"/>
    <w:rsid w:val="00F43EB1"/>
    <w:rsid w:val="00F44854"/>
    <w:rsid w:val="00F44B29"/>
    <w:rsid w:val="00F47F5D"/>
    <w:rsid w:val="00F5036A"/>
    <w:rsid w:val="00F51502"/>
    <w:rsid w:val="00F53DD5"/>
    <w:rsid w:val="00F54BB4"/>
    <w:rsid w:val="00F56340"/>
    <w:rsid w:val="00F57804"/>
    <w:rsid w:val="00F60B01"/>
    <w:rsid w:val="00F62A2B"/>
    <w:rsid w:val="00F6342E"/>
    <w:rsid w:val="00F65666"/>
    <w:rsid w:val="00F719A4"/>
    <w:rsid w:val="00F8188E"/>
    <w:rsid w:val="00F8227A"/>
    <w:rsid w:val="00F85755"/>
    <w:rsid w:val="00F86D4F"/>
    <w:rsid w:val="00F900C9"/>
    <w:rsid w:val="00F93D90"/>
    <w:rsid w:val="00F9552C"/>
    <w:rsid w:val="00F95A03"/>
    <w:rsid w:val="00F965D6"/>
    <w:rsid w:val="00FA45E1"/>
    <w:rsid w:val="00FA4F26"/>
    <w:rsid w:val="00FB0A05"/>
    <w:rsid w:val="00FB2889"/>
    <w:rsid w:val="00FB41AF"/>
    <w:rsid w:val="00FB6287"/>
    <w:rsid w:val="00FC0F28"/>
    <w:rsid w:val="00FC6890"/>
    <w:rsid w:val="00FC6E12"/>
    <w:rsid w:val="00FC7918"/>
    <w:rsid w:val="00FD1759"/>
    <w:rsid w:val="00FD636F"/>
    <w:rsid w:val="00FD6AFC"/>
    <w:rsid w:val="00FE2931"/>
    <w:rsid w:val="00FE6EE2"/>
    <w:rsid w:val="00FF01BD"/>
    <w:rsid w:val="00FF158C"/>
    <w:rsid w:val="00FF3537"/>
    <w:rsid w:val="00FF6450"/>
    <w:rsid w:val="00FF647F"/>
    <w:rsid w:val="00FF69E1"/>
    <w:rsid w:val="00FF7C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82539D9-EE53-4B46-B2B2-14023BDC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E84"/>
    <w:pPr>
      <w:spacing w:before="120" w:after="0" w:line="240" w:lineRule="auto"/>
      <w:ind w:left="72" w:right="72"/>
    </w:pPr>
  </w:style>
  <w:style w:type="paragraph" w:styleId="Heading1">
    <w:name w:val="heading 1"/>
    <w:basedOn w:val="Normal"/>
    <w:next w:val="Normal"/>
    <w:link w:val="Heading1Char"/>
    <w:uiPriority w:val="1"/>
    <w:qFormat/>
    <w:rsid w:val="009F0ADB"/>
    <w:pPr>
      <w:keepNext/>
      <w:keepLines/>
      <w:spacing w:after="40"/>
      <w:outlineLvl w:val="0"/>
    </w:pPr>
    <w:rPr>
      <w:rFonts w:asciiTheme="majorHAnsi" w:eastAsiaTheme="majorEastAsia" w:hAnsiTheme="majorHAnsi" w:cstheme="majorBidi"/>
      <w:b/>
      <w:caps/>
      <w:color w:val="355D7E" w:themeColor="accent1" w:themeShade="80"/>
      <w:sz w:val="28"/>
      <w:szCs w:val="28"/>
    </w:rPr>
  </w:style>
  <w:style w:type="paragraph" w:styleId="Heading2">
    <w:name w:val="heading 2"/>
    <w:basedOn w:val="Normal"/>
    <w:next w:val="Normal"/>
    <w:link w:val="Heading2Char"/>
    <w:uiPriority w:val="1"/>
    <w:qFormat/>
    <w:rsid w:val="008D5E84"/>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rsid w:val="008D5E84"/>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rsid w:val="008D5E84"/>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8D5E84"/>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8D5E84"/>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D5E84"/>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D5E84"/>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D5E84"/>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0ADB"/>
    <w:rPr>
      <w:rFonts w:asciiTheme="majorHAnsi" w:eastAsiaTheme="majorEastAsia" w:hAnsiTheme="majorHAnsi" w:cstheme="majorBidi"/>
      <w:b/>
      <w:caps/>
      <w:color w:val="355D7E" w:themeColor="accent1" w:themeShade="80"/>
      <w:sz w:val="28"/>
      <w:szCs w:val="28"/>
    </w:rPr>
  </w:style>
  <w:style w:type="character" w:customStyle="1" w:styleId="Heading2Char">
    <w:name w:val="Heading 2 Char"/>
    <w:basedOn w:val="DefaultParagraphFont"/>
    <w:link w:val="Heading2"/>
    <w:uiPriority w:val="1"/>
    <w:rsid w:val="008D5E84"/>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sid w:val="008D5E84"/>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sid w:val="008D5E84"/>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8D5E84"/>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8D5E84"/>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8D5E84"/>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D5E84"/>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8D5E84"/>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8D5E84"/>
    <w:rPr>
      <w:b/>
      <w:bCs/>
      <w:smallCaps/>
      <w:color w:val="595959" w:themeColor="text1" w:themeTint="A6"/>
    </w:rPr>
  </w:style>
  <w:style w:type="paragraph" w:styleId="Title">
    <w:name w:val="Title"/>
    <w:basedOn w:val="Normal"/>
    <w:next w:val="Normal"/>
    <w:link w:val="TitleChar"/>
    <w:uiPriority w:val="1"/>
    <w:qFormat/>
    <w:rsid w:val="008D5E84"/>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sid w:val="008D5E84"/>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rsid w:val="008D5E84"/>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8D5E84"/>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rsid w:val="008D5E84"/>
    <w:pPr>
      <w:outlineLvl w:val="9"/>
    </w:pPr>
  </w:style>
  <w:style w:type="table" w:styleId="TableGrid">
    <w:name w:val="Table Grid"/>
    <w:basedOn w:val="TableNormal"/>
    <w:uiPriority w:val="39"/>
    <w:rsid w:val="008D5E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1">
    <w:name w:val="Grid Table 3 - Accent 11"/>
    <w:basedOn w:val="TableNormal"/>
    <w:uiPriority w:val="48"/>
    <w:rsid w:val="008D5E84"/>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1">
    <w:name w:val="List Table 7 Colorful - Accent 11"/>
    <w:basedOn w:val="TableNormal"/>
    <w:uiPriority w:val="52"/>
    <w:rsid w:val="008D5E84"/>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8D5E8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1">
    <w:name w:val="Grid Table 4 - Accent 61"/>
    <w:basedOn w:val="TableNormal"/>
    <w:uiPriority w:val="49"/>
    <w:rsid w:val="008D5E84"/>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eGridLight1">
    <w:name w:val="Table Grid Light1"/>
    <w:basedOn w:val="TableNormal"/>
    <w:uiPriority w:val="40"/>
    <w:rsid w:val="008D5E8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8D5E8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rsid w:val="008D5E84"/>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sid w:val="008D5E84"/>
    <w:rPr>
      <w:color w:val="808080"/>
    </w:rPr>
  </w:style>
  <w:style w:type="table" w:customStyle="1" w:styleId="GridTable4-Accent11">
    <w:name w:val="Grid Table 4 - Accent 11"/>
    <w:basedOn w:val="TableNormal"/>
    <w:uiPriority w:val="49"/>
    <w:rsid w:val="008D5E84"/>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rsid w:val="008D5E84"/>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1">
    <w:name w:val="Plain Table 41"/>
    <w:basedOn w:val="TableNormal"/>
    <w:uiPriority w:val="44"/>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rsid w:val="008D5E84"/>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rsid w:val="008D5E84"/>
    <w:pPr>
      <w:jc w:val="right"/>
    </w:pPr>
  </w:style>
  <w:style w:type="character" w:customStyle="1" w:styleId="HeaderChar">
    <w:name w:val="Header Char"/>
    <w:basedOn w:val="DefaultParagraphFont"/>
    <w:link w:val="Header"/>
    <w:uiPriority w:val="99"/>
    <w:rsid w:val="008D5E84"/>
  </w:style>
  <w:style w:type="paragraph" w:styleId="Footer">
    <w:name w:val="footer"/>
    <w:basedOn w:val="Normal"/>
    <w:link w:val="FooterChar"/>
    <w:uiPriority w:val="2"/>
    <w:rsid w:val="008D5E84"/>
    <w:pPr>
      <w:spacing w:before="0"/>
    </w:pPr>
  </w:style>
  <w:style w:type="character" w:customStyle="1" w:styleId="FooterChar">
    <w:name w:val="Footer Char"/>
    <w:basedOn w:val="DefaultParagraphFont"/>
    <w:link w:val="Footer"/>
    <w:uiPriority w:val="2"/>
    <w:rsid w:val="008D5E84"/>
  </w:style>
  <w:style w:type="table" w:customStyle="1" w:styleId="Noborders">
    <w:name w:val="No borders"/>
    <w:basedOn w:val="TableNormal"/>
    <w:uiPriority w:val="99"/>
    <w:rsid w:val="008D5E84"/>
    <w:pPr>
      <w:spacing w:after="0" w:line="240" w:lineRule="auto"/>
    </w:pPr>
    <w:tblPr>
      <w:tblInd w:w="0" w:type="dxa"/>
      <w:tblCellMar>
        <w:top w:w="0" w:type="dxa"/>
        <w:left w:w="108" w:type="dxa"/>
        <w:bottom w:w="0" w:type="dxa"/>
        <w:right w:w="108" w:type="dxa"/>
      </w:tblCellMar>
    </w:tblPr>
  </w:style>
  <w:style w:type="table" w:customStyle="1" w:styleId="GridTable1Light-Accent11">
    <w:name w:val="Grid Table 1 Light - Accent 11"/>
    <w:aliases w:val="Sample questionnaires table"/>
    <w:basedOn w:val="TableNormal"/>
    <w:uiPriority w:val="46"/>
    <w:rsid w:val="008D5E84"/>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rsid w:val="008D5E84"/>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rsid w:val="008D5E84"/>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8D5E8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D5E8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D5E8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D5E84"/>
    <w:rPr>
      <w:rFonts w:ascii="Arial" w:hAnsi="Arial" w:cs="Arial"/>
      <w:vanish/>
      <w:sz w:val="16"/>
      <w:szCs w:val="16"/>
    </w:rPr>
  </w:style>
  <w:style w:type="paragraph" w:customStyle="1" w:styleId="Contactinfo">
    <w:name w:val="Contact info"/>
    <w:basedOn w:val="Normal"/>
    <w:next w:val="Normal"/>
    <w:uiPriority w:val="1"/>
    <w:qFormat/>
    <w:rsid w:val="008D5E84"/>
    <w:pPr>
      <w:jc w:val="right"/>
    </w:pPr>
    <w:rPr>
      <w:caps/>
    </w:rPr>
  </w:style>
  <w:style w:type="table" w:customStyle="1" w:styleId="GridTable1Light-Accent51">
    <w:name w:val="Grid Table 1 Light - Accent 51"/>
    <w:basedOn w:val="TableNormal"/>
    <w:uiPriority w:val="46"/>
    <w:rsid w:val="008D5E84"/>
    <w:pPr>
      <w:spacing w:after="0" w:line="240" w:lineRule="auto"/>
    </w:pPr>
    <w:tblPr>
      <w:tblStyleRowBandSize w:val="1"/>
      <w:tblStyleColBandSize w:val="1"/>
      <w:tblInd w:w="0" w:type="dxa"/>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CellMar>
        <w:top w:w="0" w:type="dxa"/>
        <w:left w:w="108" w:type="dxa"/>
        <w:bottom w:w="0" w:type="dxa"/>
        <w:right w:w="108" w:type="dxa"/>
      </w:tblCellMar>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8D5E84"/>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Paragraph">
    <w:name w:val="List Paragraph"/>
    <w:basedOn w:val="Normal"/>
    <w:uiPriority w:val="34"/>
    <w:unhideWhenUsed/>
    <w:qFormat/>
    <w:rsid w:val="00D70BD1"/>
    <w:pPr>
      <w:ind w:left="720"/>
      <w:contextualSpacing/>
    </w:pPr>
  </w:style>
  <w:style w:type="character" w:styleId="Hyperlink">
    <w:name w:val="Hyperlink"/>
    <w:basedOn w:val="DefaultParagraphFont"/>
    <w:uiPriority w:val="99"/>
    <w:unhideWhenUsed/>
    <w:rsid w:val="00786026"/>
    <w:rPr>
      <w:color w:val="F7B615" w:themeColor="hyperlink"/>
      <w:u w:val="single"/>
    </w:rPr>
  </w:style>
  <w:style w:type="paragraph" w:styleId="TOC1">
    <w:name w:val="toc 1"/>
    <w:basedOn w:val="Normal"/>
    <w:next w:val="Normal"/>
    <w:autoRedefine/>
    <w:uiPriority w:val="39"/>
    <w:unhideWhenUsed/>
    <w:rsid w:val="009F0ADB"/>
    <w:pPr>
      <w:spacing w:after="100"/>
      <w:ind w:left="0"/>
    </w:pPr>
  </w:style>
  <w:style w:type="paragraph" w:styleId="TOC2">
    <w:name w:val="toc 2"/>
    <w:basedOn w:val="Normal"/>
    <w:next w:val="Normal"/>
    <w:autoRedefine/>
    <w:uiPriority w:val="39"/>
    <w:unhideWhenUsed/>
    <w:rsid w:val="009F0ADB"/>
    <w:pPr>
      <w:spacing w:after="100"/>
      <w:ind w:left="220"/>
    </w:pPr>
  </w:style>
  <w:style w:type="paragraph" w:customStyle="1" w:styleId="General">
    <w:name w:val="General"/>
    <w:basedOn w:val="Normal"/>
    <w:link w:val="GeneralChar"/>
    <w:qFormat/>
    <w:rsid w:val="00406C94"/>
    <w:pPr>
      <w:jc w:val="both"/>
    </w:pPr>
  </w:style>
  <w:style w:type="character" w:customStyle="1" w:styleId="GeneralChar">
    <w:name w:val="General Char"/>
    <w:basedOn w:val="DefaultParagraphFont"/>
    <w:link w:val="General"/>
    <w:rsid w:val="00406C94"/>
  </w:style>
  <w:style w:type="table" w:customStyle="1" w:styleId="SyllabusTable-withBorders">
    <w:name w:val="Syllabus Table - with Borders"/>
    <w:basedOn w:val="TableNormal"/>
    <w:uiPriority w:val="99"/>
    <w:rsid w:val="001A376E"/>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table" w:customStyle="1" w:styleId="SyllabusTable-withBorders1">
    <w:name w:val="Syllabus Table - with Borders1"/>
    <w:basedOn w:val="TableNormal"/>
    <w:uiPriority w:val="99"/>
    <w:rsid w:val="00A010E1"/>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table" w:customStyle="1" w:styleId="SyllabusTable-withBorders11">
    <w:name w:val="Syllabus Table - with Borders11"/>
    <w:basedOn w:val="TableNormal"/>
    <w:uiPriority w:val="99"/>
    <w:rsid w:val="00CA2EAD"/>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paragraph" w:styleId="BalloonText">
    <w:name w:val="Balloon Text"/>
    <w:basedOn w:val="Normal"/>
    <w:link w:val="BalloonTextChar"/>
    <w:uiPriority w:val="99"/>
    <w:semiHidden/>
    <w:unhideWhenUsed/>
    <w:rsid w:val="003A445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454"/>
    <w:rPr>
      <w:rFonts w:ascii="Tahoma" w:hAnsi="Tahoma" w:cs="Tahoma"/>
      <w:sz w:val="16"/>
      <w:szCs w:val="16"/>
    </w:rPr>
  </w:style>
  <w:style w:type="paragraph" w:customStyle="1" w:styleId="Default">
    <w:name w:val="Default"/>
    <w:rsid w:val="00F44854"/>
    <w:pPr>
      <w:autoSpaceDE w:val="0"/>
      <w:autoSpaceDN w:val="0"/>
      <w:adjustRightInd w:val="0"/>
      <w:spacing w:after="0" w:line="240" w:lineRule="auto"/>
    </w:pPr>
    <w:rPr>
      <w:rFonts w:ascii="Trebuchet MS" w:hAnsi="Trebuchet MS" w:cs="Trebuchet MS"/>
      <w:color w:val="000000"/>
      <w:kern w:val="0"/>
      <w:sz w:val="24"/>
      <w:szCs w:val="24"/>
    </w:rPr>
  </w:style>
  <w:style w:type="paragraph" w:styleId="NoSpacing">
    <w:name w:val="No Spacing"/>
    <w:uiPriority w:val="1"/>
    <w:qFormat/>
    <w:rsid w:val="00A80B89"/>
    <w:pPr>
      <w:spacing w:after="0" w:line="240" w:lineRule="auto"/>
    </w:pPr>
    <w:rPr>
      <w:rFonts w:ascii="Calibri" w:eastAsia="Times New Roman" w:hAnsi="Calibri" w:cs="Times New Roman"/>
      <w:kern w:val="0"/>
      <w:lang w:eastAsia="en-US"/>
    </w:rPr>
  </w:style>
  <w:style w:type="paragraph" w:styleId="BodyText">
    <w:name w:val="Body Text"/>
    <w:basedOn w:val="Normal"/>
    <w:link w:val="BodyTextChar"/>
    <w:uiPriority w:val="1"/>
    <w:qFormat/>
    <w:rsid w:val="00A80B89"/>
    <w:pPr>
      <w:widowControl w:val="0"/>
      <w:autoSpaceDE w:val="0"/>
      <w:autoSpaceDN w:val="0"/>
      <w:spacing w:before="0"/>
      <w:ind w:left="0" w:right="0"/>
    </w:pPr>
    <w:rPr>
      <w:rFonts w:ascii="Cambria" w:eastAsia="Cambria" w:hAnsi="Cambria" w:cs="Cambria"/>
      <w:kern w:val="0"/>
      <w:sz w:val="20"/>
      <w:szCs w:val="20"/>
      <w:lang w:eastAsia="en-US" w:bidi="en-US"/>
    </w:rPr>
  </w:style>
  <w:style w:type="character" w:customStyle="1" w:styleId="BodyTextChar">
    <w:name w:val="Body Text Char"/>
    <w:basedOn w:val="DefaultParagraphFont"/>
    <w:link w:val="BodyText"/>
    <w:uiPriority w:val="1"/>
    <w:rsid w:val="00A80B89"/>
    <w:rPr>
      <w:rFonts w:ascii="Cambria" w:eastAsia="Cambria" w:hAnsi="Cambria" w:cs="Cambria"/>
      <w:kern w:val="0"/>
      <w:sz w:val="20"/>
      <w:szCs w:val="20"/>
      <w:lang w:eastAsia="en-US" w:bidi="en-US"/>
    </w:rPr>
  </w:style>
  <w:style w:type="paragraph" w:customStyle="1" w:styleId="TableParagraph">
    <w:name w:val="Table Paragraph"/>
    <w:basedOn w:val="Normal"/>
    <w:uiPriority w:val="1"/>
    <w:qFormat/>
    <w:rsid w:val="00A80B89"/>
    <w:pPr>
      <w:widowControl w:val="0"/>
      <w:autoSpaceDE w:val="0"/>
      <w:autoSpaceDN w:val="0"/>
      <w:spacing w:before="0"/>
      <w:ind w:left="0" w:right="0"/>
    </w:pPr>
    <w:rPr>
      <w:rFonts w:ascii="Cambria" w:eastAsia="Cambria" w:hAnsi="Cambria" w:cs="Cambria"/>
      <w:kern w:val="0"/>
      <w:lang w:eastAsia="en-US" w:bidi="en-US"/>
    </w:rPr>
  </w:style>
  <w:style w:type="character" w:styleId="Strong">
    <w:name w:val="Strong"/>
    <w:basedOn w:val="DefaultParagraphFont"/>
    <w:uiPriority w:val="22"/>
    <w:qFormat/>
    <w:rsid w:val="004037E6"/>
    <w:rPr>
      <w:b/>
      <w:bCs/>
    </w:rPr>
  </w:style>
  <w:style w:type="paragraph" w:styleId="NormalWeb">
    <w:name w:val="Normal (Web)"/>
    <w:basedOn w:val="Normal"/>
    <w:uiPriority w:val="99"/>
    <w:semiHidden/>
    <w:unhideWhenUsed/>
    <w:rsid w:val="004037E6"/>
    <w:pPr>
      <w:spacing w:before="100" w:beforeAutospacing="1" w:after="100" w:afterAutospacing="1"/>
      <w:ind w:left="0" w:right="0"/>
    </w:pPr>
    <w:rPr>
      <w:rFonts w:ascii="Times New Roman" w:eastAsia="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3439">
      <w:bodyDiv w:val="1"/>
      <w:marLeft w:val="0"/>
      <w:marRight w:val="0"/>
      <w:marTop w:val="0"/>
      <w:marBottom w:val="0"/>
      <w:divBdr>
        <w:top w:val="none" w:sz="0" w:space="0" w:color="auto"/>
        <w:left w:val="none" w:sz="0" w:space="0" w:color="auto"/>
        <w:bottom w:val="none" w:sz="0" w:space="0" w:color="auto"/>
        <w:right w:val="none" w:sz="0" w:space="0" w:color="auto"/>
      </w:divBdr>
    </w:div>
    <w:div w:id="53741372">
      <w:bodyDiv w:val="1"/>
      <w:marLeft w:val="0"/>
      <w:marRight w:val="0"/>
      <w:marTop w:val="0"/>
      <w:marBottom w:val="0"/>
      <w:divBdr>
        <w:top w:val="none" w:sz="0" w:space="0" w:color="auto"/>
        <w:left w:val="none" w:sz="0" w:space="0" w:color="auto"/>
        <w:bottom w:val="none" w:sz="0" w:space="0" w:color="auto"/>
        <w:right w:val="none" w:sz="0" w:space="0" w:color="auto"/>
      </w:divBdr>
    </w:div>
    <w:div w:id="55400803">
      <w:bodyDiv w:val="1"/>
      <w:marLeft w:val="0"/>
      <w:marRight w:val="0"/>
      <w:marTop w:val="0"/>
      <w:marBottom w:val="0"/>
      <w:divBdr>
        <w:top w:val="none" w:sz="0" w:space="0" w:color="auto"/>
        <w:left w:val="none" w:sz="0" w:space="0" w:color="auto"/>
        <w:bottom w:val="none" w:sz="0" w:space="0" w:color="auto"/>
        <w:right w:val="none" w:sz="0" w:space="0" w:color="auto"/>
      </w:divBdr>
    </w:div>
    <w:div w:id="62795975">
      <w:bodyDiv w:val="1"/>
      <w:marLeft w:val="0"/>
      <w:marRight w:val="0"/>
      <w:marTop w:val="0"/>
      <w:marBottom w:val="0"/>
      <w:divBdr>
        <w:top w:val="none" w:sz="0" w:space="0" w:color="auto"/>
        <w:left w:val="none" w:sz="0" w:space="0" w:color="auto"/>
        <w:bottom w:val="none" w:sz="0" w:space="0" w:color="auto"/>
        <w:right w:val="none" w:sz="0" w:space="0" w:color="auto"/>
      </w:divBdr>
    </w:div>
    <w:div w:id="103615201">
      <w:bodyDiv w:val="1"/>
      <w:marLeft w:val="0"/>
      <w:marRight w:val="0"/>
      <w:marTop w:val="0"/>
      <w:marBottom w:val="0"/>
      <w:divBdr>
        <w:top w:val="none" w:sz="0" w:space="0" w:color="auto"/>
        <w:left w:val="none" w:sz="0" w:space="0" w:color="auto"/>
        <w:bottom w:val="none" w:sz="0" w:space="0" w:color="auto"/>
        <w:right w:val="none" w:sz="0" w:space="0" w:color="auto"/>
      </w:divBdr>
    </w:div>
    <w:div w:id="176505301">
      <w:bodyDiv w:val="1"/>
      <w:marLeft w:val="0"/>
      <w:marRight w:val="0"/>
      <w:marTop w:val="0"/>
      <w:marBottom w:val="0"/>
      <w:divBdr>
        <w:top w:val="none" w:sz="0" w:space="0" w:color="auto"/>
        <w:left w:val="none" w:sz="0" w:space="0" w:color="auto"/>
        <w:bottom w:val="none" w:sz="0" w:space="0" w:color="auto"/>
        <w:right w:val="none" w:sz="0" w:space="0" w:color="auto"/>
      </w:divBdr>
    </w:div>
    <w:div w:id="188497951">
      <w:bodyDiv w:val="1"/>
      <w:marLeft w:val="0"/>
      <w:marRight w:val="0"/>
      <w:marTop w:val="0"/>
      <w:marBottom w:val="0"/>
      <w:divBdr>
        <w:top w:val="none" w:sz="0" w:space="0" w:color="auto"/>
        <w:left w:val="none" w:sz="0" w:space="0" w:color="auto"/>
        <w:bottom w:val="none" w:sz="0" w:space="0" w:color="auto"/>
        <w:right w:val="none" w:sz="0" w:space="0" w:color="auto"/>
      </w:divBdr>
    </w:div>
    <w:div w:id="189686669">
      <w:bodyDiv w:val="1"/>
      <w:marLeft w:val="0"/>
      <w:marRight w:val="0"/>
      <w:marTop w:val="0"/>
      <w:marBottom w:val="0"/>
      <w:divBdr>
        <w:top w:val="none" w:sz="0" w:space="0" w:color="auto"/>
        <w:left w:val="none" w:sz="0" w:space="0" w:color="auto"/>
        <w:bottom w:val="none" w:sz="0" w:space="0" w:color="auto"/>
        <w:right w:val="none" w:sz="0" w:space="0" w:color="auto"/>
      </w:divBdr>
    </w:div>
    <w:div w:id="334386515">
      <w:bodyDiv w:val="1"/>
      <w:marLeft w:val="0"/>
      <w:marRight w:val="0"/>
      <w:marTop w:val="0"/>
      <w:marBottom w:val="0"/>
      <w:divBdr>
        <w:top w:val="none" w:sz="0" w:space="0" w:color="auto"/>
        <w:left w:val="none" w:sz="0" w:space="0" w:color="auto"/>
        <w:bottom w:val="none" w:sz="0" w:space="0" w:color="auto"/>
        <w:right w:val="none" w:sz="0" w:space="0" w:color="auto"/>
      </w:divBdr>
    </w:div>
    <w:div w:id="370300987">
      <w:bodyDiv w:val="1"/>
      <w:marLeft w:val="0"/>
      <w:marRight w:val="0"/>
      <w:marTop w:val="0"/>
      <w:marBottom w:val="0"/>
      <w:divBdr>
        <w:top w:val="none" w:sz="0" w:space="0" w:color="auto"/>
        <w:left w:val="none" w:sz="0" w:space="0" w:color="auto"/>
        <w:bottom w:val="none" w:sz="0" w:space="0" w:color="auto"/>
        <w:right w:val="none" w:sz="0" w:space="0" w:color="auto"/>
      </w:divBdr>
    </w:div>
    <w:div w:id="375130375">
      <w:bodyDiv w:val="1"/>
      <w:marLeft w:val="0"/>
      <w:marRight w:val="0"/>
      <w:marTop w:val="0"/>
      <w:marBottom w:val="0"/>
      <w:divBdr>
        <w:top w:val="none" w:sz="0" w:space="0" w:color="auto"/>
        <w:left w:val="none" w:sz="0" w:space="0" w:color="auto"/>
        <w:bottom w:val="none" w:sz="0" w:space="0" w:color="auto"/>
        <w:right w:val="none" w:sz="0" w:space="0" w:color="auto"/>
      </w:divBdr>
    </w:div>
    <w:div w:id="420178197">
      <w:bodyDiv w:val="1"/>
      <w:marLeft w:val="0"/>
      <w:marRight w:val="0"/>
      <w:marTop w:val="0"/>
      <w:marBottom w:val="0"/>
      <w:divBdr>
        <w:top w:val="none" w:sz="0" w:space="0" w:color="auto"/>
        <w:left w:val="none" w:sz="0" w:space="0" w:color="auto"/>
        <w:bottom w:val="none" w:sz="0" w:space="0" w:color="auto"/>
        <w:right w:val="none" w:sz="0" w:space="0" w:color="auto"/>
      </w:divBdr>
    </w:div>
    <w:div w:id="429083365">
      <w:bodyDiv w:val="1"/>
      <w:marLeft w:val="0"/>
      <w:marRight w:val="0"/>
      <w:marTop w:val="0"/>
      <w:marBottom w:val="0"/>
      <w:divBdr>
        <w:top w:val="none" w:sz="0" w:space="0" w:color="auto"/>
        <w:left w:val="none" w:sz="0" w:space="0" w:color="auto"/>
        <w:bottom w:val="none" w:sz="0" w:space="0" w:color="auto"/>
        <w:right w:val="none" w:sz="0" w:space="0" w:color="auto"/>
      </w:divBdr>
    </w:div>
    <w:div w:id="476848187">
      <w:bodyDiv w:val="1"/>
      <w:marLeft w:val="0"/>
      <w:marRight w:val="0"/>
      <w:marTop w:val="0"/>
      <w:marBottom w:val="0"/>
      <w:divBdr>
        <w:top w:val="none" w:sz="0" w:space="0" w:color="auto"/>
        <w:left w:val="none" w:sz="0" w:space="0" w:color="auto"/>
        <w:bottom w:val="none" w:sz="0" w:space="0" w:color="auto"/>
        <w:right w:val="none" w:sz="0" w:space="0" w:color="auto"/>
      </w:divBdr>
    </w:div>
    <w:div w:id="541944904">
      <w:bodyDiv w:val="1"/>
      <w:marLeft w:val="0"/>
      <w:marRight w:val="0"/>
      <w:marTop w:val="0"/>
      <w:marBottom w:val="0"/>
      <w:divBdr>
        <w:top w:val="none" w:sz="0" w:space="0" w:color="auto"/>
        <w:left w:val="none" w:sz="0" w:space="0" w:color="auto"/>
        <w:bottom w:val="none" w:sz="0" w:space="0" w:color="auto"/>
        <w:right w:val="none" w:sz="0" w:space="0" w:color="auto"/>
      </w:divBdr>
    </w:div>
    <w:div w:id="542593712">
      <w:bodyDiv w:val="1"/>
      <w:marLeft w:val="0"/>
      <w:marRight w:val="0"/>
      <w:marTop w:val="0"/>
      <w:marBottom w:val="0"/>
      <w:divBdr>
        <w:top w:val="none" w:sz="0" w:space="0" w:color="auto"/>
        <w:left w:val="none" w:sz="0" w:space="0" w:color="auto"/>
        <w:bottom w:val="none" w:sz="0" w:space="0" w:color="auto"/>
        <w:right w:val="none" w:sz="0" w:space="0" w:color="auto"/>
      </w:divBdr>
    </w:div>
    <w:div w:id="562764369">
      <w:bodyDiv w:val="1"/>
      <w:marLeft w:val="0"/>
      <w:marRight w:val="0"/>
      <w:marTop w:val="0"/>
      <w:marBottom w:val="0"/>
      <w:divBdr>
        <w:top w:val="none" w:sz="0" w:space="0" w:color="auto"/>
        <w:left w:val="none" w:sz="0" w:space="0" w:color="auto"/>
        <w:bottom w:val="none" w:sz="0" w:space="0" w:color="auto"/>
        <w:right w:val="none" w:sz="0" w:space="0" w:color="auto"/>
      </w:divBdr>
    </w:div>
    <w:div w:id="744229995">
      <w:bodyDiv w:val="1"/>
      <w:marLeft w:val="0"/>
      <w:marRight w:val="0"/>
      <w:marTop w:val="0"/>
      <w:marBottom w:val="0"/>
      <w:divBdr>
        <w:top w:val="none" w:sz="0" w:space="0" w:color="auto"/>
        <w:left w:val="none" w:sz="0" w:space="0" w:color="auto"/>
        <w:bottom w:val="none" w:sz="0" w:space="0" w:color="auto"/>
        <w:right w:val="none" w:sz="0" w:space="0" w:color="auto"/>
      </w:divBdr>
    </w:div>
    <w:div w:id="835847157">
      <w:bodyDiv w:val="1"/>
      <w:marLeft w:val="0"/>
      <w:marRight w:val="0"/>
      <w:marTop w:val="0"/>
      <w:marBottom w:val="0"/>
      <w:divBdr>
        <w:top w:val="none" w:sz="0" w:space="0" w:color="auto"/>
        <w:left w:val="none" w:sz="0" w:space="0" w:color="auto"/>
        <w:bottom w:val="none" w:sz="0" w:space="0" w:color="auto"/>
        <w:right w:val="none" w:sz="0" w:space="0" w:color="auto"/>
      </w:divBdr>
    </w:div>
    <w:div w:id="918901324">
      <w:bodyDiv w:val="1"/>
      <w:marLeft w:val="0"/>
      <w:marRight w:val="0"/>
      <w:marTop w:val="0"/>
      <w:marBottom w:val="0"/>
      <w:divBdr>
        <w:top w:val="none" w:sz="0" w:space="0" w:color="auto"/>
        <w:left w:val="none" w:sz="0" w:space="0" w:color="auto"/>
        <w:bottom w:val="none" w:sz="0" w:space="0" w:color="auto"/>
        <w:right w:val="none" w:sz="0" w:space="0" w:color="auto"/>
      </w:divBdr>
    </w:div>
    <w:div w:id="987056782">
      <w:bodyDiv w:val="1"/>
      <w:marLeft w:val="0"/>
      <w:marRight w:val="0"/>
      <w:marTop w:val="0"/>
      <w:marBottom w:val="0"/>
      <w:divBdr>
        <w:top w:val="none" w:sz="0" w:space="0" w:color="auto"/>
        <w:left w:val="none" w:sz="0" w:space="0" w:color="auto"/>
        <w:bottom w:val="none" w:sz="0" w:space="0" w:color="auto"/>
        <w:right w:val="none" w:sz="0" w:space="0" w:color="auto"/>
      </w:divBdr>
    </w:div>
    <w:div w:id="1107653079">
      <w:bodyDiv w:val="1"/>
      <w:marLeft w:val="0"/>
      <w:marRight w:val="0"/>
      <w:marTop w:val="0"/>
      <w:marBottom w:val="0"/>
      <w:divBdr>
        <w:top w:val="none" w:sz="0" w:space="0" w:color="auto"/>
        <w:left w:val="none" w:sz="0" w:space="0" w:color="auto"/>
        <w:bottom w:val="none" w:sz="0" w:space="0" w:color="auto"/>
        <w:right w:val="none" w:sz="0" w:space="0" w:color="auto"/>
      </w:divBdr>
    </w:div>
    <w:div w:id="1135298558">
      <w:bodyDiv w:val="1"/>
      <w:marLeft w:val="0"/>
      <w:marRight w:val="0"/>
      <w:marTop w:val="0"/>
      <w:marBottom w:val="0"/>
      <w:divBdr>
        <w:top w:val="none" w:sz="0" w:space="0" w:color="auto"/>
        <w:left w:val="none" w:sz="0" w:space="0" w:color="auto"/>
        <w:bottom w:val="none" w:sz="0" w:space="0" w:color="auto"/>
        <w:right w:val="none" w:sz="0" w:space="0" w:color="auto"/>
      </w:divBdr>
    </w:div>
    <w:div w:id="1137529466">
      <w:bodyDiv w:val="1"/>
      <w:marLeft w:val="0"/>
      <w:marRight w:val="0"/>
      <w:marTop w:val="0"/>
      <w:marBottom w:val="0"/>
      <w:divBdr>
        <w:top w:val="none" w:sz="0" w:space="0" w:color="auto"/>
        <w:left w:val="none" w:sz="0" w:space="0" w:color="auto"/>
        <w:bottom w:val="none" w:sz="0" w:space="0" w:color="auto"/>
        <w:right w:val="none" w:sz="0" w:space="0" w:color="auto"/>
      </w:divBdr>
    </w:div>
    <w:div w:id="1152218488">
      <w:bodyDiv w:val="1"/>
      <w:marLeft w:val="0"/>
      <w:marRight w:val="0"/>
      <w:marTop w:val="0"/>
      <w:marBottom w:val="0"/>
      <w:divBdr>
        <w:top w:val="none" w:sz="0" w:space="0" w:color="auto"/>
        <w:left w:val="none" w:sz="0" w:space="0" w:color="auto"/>
        <w:bottom w:val="none" w:sz="0" w:space="0" w:color="auto"/>
        <w:right w:val="none" w:sz="0" w:space="0" w:color="auto"/>
      </w:divBdr>
    </w:div>
    <w:div w:id="1205406504">
      <w:bodyDiv w:val="1"/>
      <w:marLeft w:val="0"/>
      <w:marRight w:val="0"/>
      <w:marTop w:val="0"/>
      <w:marBottom w:val="0"/>
      <w:divBdr>
        <w:top w:val="none" w:sz="0" w:space="0" w:color="auto"/>
        <w:left w:val="none" w:sz="0" w:space="0" w:color="auto"/>
        <w:bottom w:val="none" w:sz="0" w:space="0" w:color="auto"/>
        <w:right w:val="none" w:sz="0" w:space="0" w:color="auto"/>
      </w:divBdr>
    </w:div>
    <w:div w:id="1235778218">
      <w:bodyDiv w:val="1"/>
      <w:marLeft w:val="0"/>
      <w:marRight w:val="0"/>
      <w:marTop w:val="0"/>
      <w:marBottom w:val="0"/>
      <w:divBdr>
        <w:top w:val="none" w:sz="0" w:space="0" w:color="auto"/>
        <w:left w:val="none" w:sz="0" w:space="0" w:color="auto"/>
        <w:bottom w:val="none" w:sz="0" w:space="0" w:color="auto"/>
        <w:right w:val="none" w:sz="0" w:space="0" w:color="auto"/>
      </w:divBdr>
    </w:div>
    <w:div w:id="1343823837">
      <w:bodyDiv w:val="1"/>
      <w:marLeft w:val="0"/>
      <w:marRight w:val="0"/>
      <w:marTop w:val="0"/>
      <w:marBottom w:val="0"/>
      <w:divBdr>
        <w:top w:val="none" w:sz="0" w:space="0" w:color="auto"/>
        <w:left w:val="none" w:sz="0" w:space="0" w:color="auto"/>
        <w:bottom w:val="none" w:sz="0" w:space="0" w:color="auto"/>
        <w:right w:val="none" w:sz="0" w:space="0" w:color="auto"/>
      </w:divBdr>
    </w:div>
    <w:div w:id="1397360089">
      <w:bodyDiv w:val="1"/>
      <w:marLeft w:val="0"/>
      <w:marRight w:val="0"/>
      <w:marTop w:val="0"/>
      <w:marBottom w:val="0"/>
      <w:divBdr>
        <w:top w:val="none" w:sz="0" w:space="0" w:color="auto"/>
        <w:left w:val="none" w:sz="0" w:space="0" w:color="auto"/>
        <w:bottom w:val="none" w:sz="0" w:space="0" w:color="auto"/>
        <w:right w:val="none" w:sz="0" w:space="0" w:color="auto"/>
      </w:divBdr>
    </w:div>
    <w:div w:id="1465003887">
      <w:bodyDiv w:val="1"/>
      <w:marLeft w:val="0"/>
      <w:marRight w:val="0"/>
      <w:marTop w:val="0"/>
      <w:marBottom w:val="0"/>
      <w:divBdr>
        <w:top w:val="none" w:sz="0" w:space="0" w:color="auto"/>
        <w:left w:val="none" w:sz="0" w:space="0" w:color="auto"/>
        <w:bottom w:val="none" w:sz="0" w:space="0" w:color="auto"/>
        <w:right w:val="none" w:sz="0" w:space="0" w:color="auto"/>
      </w:divBdr>
    </w:div>
    <w:div w:id="1480997132">
      <w:bodyDiv w:val="1"/>
      <w:marLeft w:val="0"/>
      <w:marRight w:val="0"/>
      <w:marTop w:val="0"/>
      <w:marBottom w:val="0"/>
      <w:divBdr>
        <w:top w:val="none" w:sz="0" w:space="0" w:color="auto"/>
        <w:left w:val="none" w:sz="0" w:space="0" w:color="auto"/>
        <w:bottom w:val="none" w:sz="0" w:space="0" w:color="auto"/>
        <w:right w:val="none" w:sz="0" w:space="0" w:color="auto"/>
      </w:divBdr>
    </w:div>
    <w:div w:id="1551065415">
      <w:bodyDiv w:val="1"/>
      <w:marLeft w:val="0"/>
      <w:marRight w:val="0"/>
      <w:marTop w:val="0"/>
      <w:marBottom w:val="0"/>
      <w:divBdr>
        <w:top w:val="none" w:sz="0" w:space="0" w:color="auto"/>
        <w:left w:val="none" w:sz="0" w:space="0" w:color="auto"/>
        <w:bottom w:val="none" w:sz="0" w:space="0" w:color="auto"/>
        <w:right w:val="none" w:sz="0" w:space="0" w:color="auto"/>
      </w:divBdr>
    </w:div>
    <w:div w:id="1562402556">
      <w:bodyDiv w:val="1"/>
      <w:marLeft w:val="0"/>
      <w:marRight w:val="0"/>
      <w:marTop w:val="0"/>
      <w:marBottom w:val="0"/>
      <w:divBdr>
        <w:top w:val="none" w:sz="0" w:space="0" w:color="auto"/>
        <w:left w:val="none" w:sz="0" w:space="0" w:color="auto"/>
        <w:bottom w:val="none" w:sz="0" w:space="0" w:color="auto"/>
        <w:right w:val="none" w:sz="0" w:space="0" w:color="auto"/>
      </w:divBdr>
    </w:div>
    <w:div w:id="1679843940">
      <w:bodyDiv w:val="1"/>
      <w:marLeft w:val="0"/>
      <w:marRight w:val="0"/>
      <w:marTop w:val="0"/>
      <w:marBottom w:val="0"/>
      <w:divBdr>
        <w:top w:val="none" w:sz="0" w:space="0" w:color="auto"/>
        <w:left w:val="none" w:sz="0" w:space="0" w:color="auto"/>
        <w:bottom w:val="none" w:sz="0" w:space="0" w:color="auto"/>
        <w:right w:val="none" w:sz="0" w:space="0" w:color="auto"/>
      </w:divBdr>
    </w:div>
    <w:div w:id="1938295708">
      <w:bodyDiv w:val="1"/>
      <w:marLeft w:val="0"/>
      <w:marRight w:val="0"/>
      <w:marTop w:val="0"/>
      <w:marBottom w:val="0"/>
      <w:divBdr>
        <w:top w:val="none" w:sz="0" w:space="0" w:color="auto"/>
        <w:left w:val="none" w:sz="0" w:space="0" w:color="auto"/>
        <w:bottom w:val="none" w:sz="0" w:space="0" w:color="auto"/>
        <w:right w:val="none" w:sz="0" w:space="0" w:color="auto"/>
      </w:divBdr>
    </w:div>
    <w:div w:id="2030594348">
      <w:bodyDiv w:val="1"/>
      <w:marLeft w:val="0"/>
      <w:marRight w:val="0"/>
      <w:marTop w:val="0"/>
      <w:marBottom w:val="0"/>
      <w:divBdr>
        <w:top w:val="none" w:sz="0" w:space="0" w:color="auto"/>
        <w:left w:val="none" w:sz="0" w:space="0" w:color="auto"/>
        <w:bottom w:val="none" w:sz="0" w:space="0" w:color="auto"/>
        <w:right w:val="none" w:sz="0" w:space="0" w:color="auto"/>
      </w:divBdr>
    </w:div>
    <w:div w:id="2071227680">
      <w:bodyDiv w:val="1"/>
      <w:marLeft w:val="0"/>
      <w:marRight w:val="0"/>
      <w:marTop w:val="0"/>
      <w:marBottom w:val="0"/>
      <w:divBdr>
        <w:top w:val="none" w:sz="0" w:space="0" w:color="auto"/>
        <w:left w:val="none" w:sz="0" w:space="0" w:color="auto"/>
        <w:bottom w:val="none" w:sz="0" w:space="0" w:color="auto"/>
        <w:right w:val="none" w:sz="0" w:space="0" w:color="auto"/>
      </w:divBdr>
    </w:div>
    <w:div w:id="2083671734">
      <w:bodyDiv w:val="1"/>
      <w:marLeft w:val="0"/>
      <w:marRight w:val="0"/>
      <w:marTop w:val="0"/>
      <w:marBottom w:val="0"/>
      <w:divBdr>
        <w:top w:val="none" w:sz="0" w:space="0" w:color="auto"/>
        <w:left w:val="none" w:sz="0" w:space="0" w:color="auto"/>
        <w:bottom w:val="none" w:sz="0" w:space="0" w:color="auto"/>
        <w:right w:val="none" w:sz="0" w:space="0" w:color="auto"/>
      </w:divBdr>
    </w:div>
    <w:div w:id="2097819509">
      <w:bodyDiv w:val="1"/>
      <w:marLeft w:val="0"/>
      <w:marRight w:val="0"/>
      <w:marTop w:val="0"/>
      <w:marBottom w:val="0"/>
      <w:divBdr>
        <w:top w:val="none" w:sz="0" w:space="0" w:color="auto"/>
        <w:left w:val="none" w:sz="0" w:space="0" w:color="auto"/>
        <w:bottom w:val="none" w:sz="0" w:space="0" w:color="auto"/>
        <w:right w:val="none" w:sz="0" w:space="0" w:color="auto"/>
      </w:divBdr>
    </w:div>
    <w:div w:id="2120368380">
      <w:bodyDiv w:val="1"/>
      <w:marLeft w:val="0"/>
      <w:marRight w:val="0"/>
      <w:marTop w:val="0"/>
      <w:marBottom w:val="0"/>
      <w:divBdr>
        <w:top w:val="none" w:sz="0" w:space="0" w:color="auto"/>
        <w:left w:val="none" w:sz="0" w:space="0" w:color="auto"/>
        <w:bottom w:val="none" w:sz="0" w:space="0" w:color="auto"/>
        <w:right w:val="none" w:sz="0" w:space="0" w:color="auto"/>
      </w:divBdr>
    </w:div>
    <w:div w:id="212711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yak\Downloads\tf0399196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othecary">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EC504A</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874904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2013-01-07T03:20:00+00:00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1667999</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TP103991963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79E63F-E8A8-48D8-A8EA-6BAFEA4E2B3D}">
  <ds:schemaRefs>
    <ds:schemaRef ds:uri="http://schemas.microsoft.com/sharepoint/v3/contenttype/forms"/>
  </ds:schemaRefs>
</ds:datastoreItem>
</file>

<file path=customXml/itemProps3.xml><?xml version="1.0" encoding="utf-8"?>
<ds:datastoreItem xmlns:ds="http://schemas.openxmlformats.org/officeDocument/2006/customXml" ds:itemID="{29A12046-41A0-4AC7-8BBC-3D70E52A4743}">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72557F23-6A03-463E-A3A8-C92317AEA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65BE1D-0474-4608-A116-EA732D31D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tf03991964</Template>
  <TotalTime>13</TotalTime>
  <Pages>15</Pages>
  <Words>3021</Words>
  <Characters>17222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Syllabus outline for Computer Science &amp; Engineering (Hons.) with Specialization in Cloud Computing</vt:lpstr>
    </vt:vector>
  </TitlesOfParts>
  <Company>asst professor ece department</Company>
  <LinksUpToDate>false</LinksUpToDate>
  <CharactersWithSpaces>20203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outline for Computer Science &amp; Engineering (Hons.) with Specialization in Big Data Analytics</dc:title>
  <dc:subject>ec504a, 3RD YEAR ECE</dc:subject>
  <dc:creator>Sayak Pramanik</dc:creator>
  <cp:lastModifiedBy>UEM</cp:lastModifiedBy>
  <cp:revision>24</cp:revision>
  <cp:lastPrinted>2019-02-19T10:34:00Z</cp:lastPrinted>
  <dcterms:created xsi:type="dcterms:W3CDTF">2020-05-16T11:28:00Z</dcterms:created>
  <dcterms:modified xsi:type="dcterms:W3CDTF">2020-05-25T12:29:00Z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